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240"/>
      </w:tblGrid>
      <w:tr w:rsidR="00CA3569" w:rsidRPr="00D10FA9" w:rsidTr="00EA4CDE">
        <w:tc>
          <w:tcPr>
            <w:tcW w:w="5103" w:type="dxa"/>
          </w:tcPr>
          <w:p w:rsidR="00CA3569" w:rsidRPr="00D10FA9" w:rsidRDefault="00CA3569" w:rsidP="00CA356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0" w:type="dxa"/>
          </w:tcPr>
          <w:p w:rsidR="00CA3569" w:rsidRPr="00D10FA9" w:rsidRDefault="00CA3569" w:rsidP="000A02A9">
            <w:pPr>
              <w:spacing w:after="0" w:line="240" w:lineRule="auto"/>
              <w:ind w:left="-108" w:right="-14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F5539E" w:rsidRDefault="00F5539E" w:rsidP="00CA356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943A4" w:rsidRPr="00E943A4" w:rsidRDefault="00E943A4" w:rsidP="006C659C">
      <w:pPr>
        <w:spacing w:after="0" w:line="271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943A4">
        <w:rPr>
          <w:rFonts w:ascii="Times New Roman" w:hAnsi="Times New Roman"/>
          <w:b/>
          <w:bCs/>
          <w:sz w:val="28"/>
          <w:szCs w:val="28"/>
        </w:rPr>
        <w:t>ОТЧЕТ</w:t>
      </w:r>
    </w:p>
    <w:p w:rsidR="008A3C71" w:rsidRPr="008A3C71" w:rsidRDefault="00E943A4" w:rsidP="006C659C">
      <w:pPr>
        <w:spacing w:after="0" w:line="271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943A4">
        <w:rPr>
          <w:rFonts w:ascii="Times New Roman" w:hAnsi="Times New Roman"/>
          <w:b/>
          <w:bCs/>
          <w:sz w:val="28"/>
          <w:szCs w:val="28"/>
        </w:rPr>
        <w:t xml:space="preserve">об основных результатах выполнения </w:t>
      </w:r>
      <w:r w:rsidR="008A3C71">
        <w:rPr>
          <w:rFonts w:ascii="Times New Roman" w:hAnsi="Times New Roman"/>
          <w:b/>
          <w:bCs/>
          <w:sz w:val="28"/>
          <w:szCs w:val="28"/>
        </w:rPr>
        <w:t>Плана</w:t>
      </w:r>
    </w:p>
    <w:p w:rsidR="00CA3569" w:rsidRPr="00D10FA9" w:rsidRDefault="008A3C71" w:rsidP="006C659C">
      <w:pPr>
        <w:spacing w:after="0" w:line="271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A3C71">
        <w:rPr>
          <w:rFonts w:ascii="Times New Roman" w:hAnsi="Times New Roman"/>
          <w:b/>
          <w:bCs/>
          <w:sz w:val="28"/>
          <w:szCs w:val="28"/>
        </w:rPr>
        <w:t xml:space="preserve"> противодействия коррупции в Государственном казенном учреждении города Москвы «Московская городская поисково-спасательная служба на водных объектах» на 2021-2024 годы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943A4">
        <w:rPr>
          <w:rFonts w:ascii="Times New Roman" w:hAnsi="Times New Roman"/>
          <w:b/>
          <w:bCs/>
          <w:sz w:val="28"/>
          <w:szCs w:val="28"/>
        </w:rPr>
        <w:t>в</w:t>
      </w:r>
      <w:r w:rsidR="001E56F3">
        <w:rPr>
          <w:rFonts w:ascii="Times New Roman" w:hAnsi="Times New Roman"/>
          <w:b/>
          <w:bCs/>
          <w:sz w:val="28"/>
          <w:szCs w:val="28"/>
        </w:rPr>
        <w:t>о</w:t>
      </w:r>
      <w:r w:rsidR="00EC615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E56F3">
        <w:rPr>
          <w:rFonts w:ascii="Times New Roman" w:hAnsi="Times New Roman"/>
          <w:b/>
          <w:bCs/>
          <w:sz w:val="28"/>
          <w:szCs w:val="28"/>
        </w:rPr>
        <w:t>втор</w:t>
      </w:r>
      <w:r w:rsidR="00EC6154">
        <w:rPr>
          <w:rFonts w:ascii="Times New Roman" w:hAnsi="Times New Roman"/>
          <w:b/>
          <w:bCs/>
          <w:sz w:val="28"/>
          <w:szCs w:val="28"/>
        </w:rPr>
        <w:t>ом</w:t>
      </w:r>
      <w:r w:rsidR="00E943A4" w:rsidRPr="00E943A4">
        <w:rPr>
          <w:rFonts w:ascii="Times New Roman" w:hAnsi="Times New Roman"/>
          <w:b/>
          <w:bCs/>
          <w:sz w:val="28"/>
          <w:szCs w:val="28"/>
        </w:rPr>
        <w:t xml:space="preserve"> полугодии 202</w:t>
      </w:r>
      <w:r w:rsidR="00EC6154">
        <w:rPr>
          <w:rFonts w:ascii="Times New Roman" w:hAnsi="Times New Roman"/>
          <w:b/>
          <w:bCs/>
          <w:sz w:val="28"/>
          <w:szCs w:val="28"/>
        </w:rPr>
        <w:t>3</w:t>
      </w:r>
      <w:r w:rsidR="00E943A4" w:rsidRPr="00E943A4">
        <w:rPr>
          <w:rFonts w:ascii="Times New Roman" w:hAnsi="Times New Roman"/>
          <w:b/>
          <w:bCs/>
          <w:sz w:val="28"/>
          <w:szCs w:val="28"/>
        </w:rPr>
        <w:t xml:space="preserve"> года</w:t>
      </w:r>
    </w:p>
    <w:p w:rsidR="00CA3569" w:rsidRPr="00CA3569" w:rsidRDefault="00CA3569" w:rsidP="006C659C">
      <w:pPr>
        <w:spacing w:after="0" w:line="271" w:lineRule="auto"/>
        <w:jc w:val="center"/>
        <w:rPr>
          <w:rFonts w:ascii="Times New Roman" w:hAnsi="Times New Roman"/>
          <w:sz w:val="28"/>
          <w:szCs w:val="28"/>
        </w:rPr>
      </w:pPr>
    </w:p>
    <w:p w:rsidR="00EF604E" w:rsidRPr="000923E7" w:rsidRDefault="00EF604E" w:rsidP="006C659C">
      <w:pPr>
        <w:spacing w:after="0" w:line="271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0923E7">
        <w:rPr>
          <w:rFonts w:ascii="Times New Roman" w:hAnsi="Times New Roman"/>
          <w:sz w:val="28"/>
          <w:szCs w:val="28"/>
        </w:rPr>
        <w:t>Основные итоги деятельности ГКУ «МГПСС» в сфере профилактики коррупционных проявлений свидетельствуют, что запланированные мероприятия выполнены в полном объеме.</w:t>
      </w:r>
    </w:p>
    <w:p w:rsidR="00EF604E" w:rsidRPr="00064C61" w:rsidRDefault="00EF604E" w:rsidP="006C659C">
      <w:pPr>
        <w:spacing w:after="0" w:line="271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923E7">
        <w:rPr>
          <w:rFonts w:ascii="Times New Roman" w:hAnsi="Times New Roman"/>
          <w:sz w:val="28"/>
          <w:szCs w:val="28"/>
        </w:rPr>
        <w:t>Работа по формированию у работников отрицательного отношения к коррупции, преданию гласности каждого установленного факта коррупции в учреждении строится путем проведения бесед с кандидатами на трудоустр</w:t>
      </w:r>
      <w:r>
        <w:rPr>
          <w:rFonts w:ascii="Times New Roman" w:hAnsi="Times New Roman"/>
          <w:sz w:val="28"/>
          <w:szCs w:val="28"/>
        </w:rPr>
        <w:t>ойство</w:t>
      </w:r>
      <w:r w:rsidRPr="000923E7">
        <w:rPr>
          <w:rFonts w:ascii="Times New Roman" w:hAnsi="Times New Roman"/>
          <w:sz w:val="28"/>
          <w:szCs w:val="28"/>
        </w:rPr>
        <w:t xml:space="preserve">; осуществлялся контроль за использованием рабочего времени работников </w:t>
      </w:r>
      <w:r w:rsidR="006C659C">
        <w:rPr>
          <w:rFonts w:ascii="Times New Roman" w:hAnsi="Times New Roman"/>
          <w:sz w:val="28"/>
          <w:szCs w:val="28"/>
        </w:rPr>
        <w:t xml:space="preserve">ГКУ «МГПСС» </w:t>
      </w:r>
      <w:r w:rsidRPr="000923E7">
        <w:rPr>
          <w:rFonts w:ascii="Times New Roman" w:hAnsi="Times New Roman"/>
          <w:sz w:val="28"/>
          <w:szCs w:val="28"/>
        </w:rPr>
        <w:t>(предоставление ежегодных оплачиваемых основных и дополнительных отпусков, суммированный учет рабочего времени работников со сменным графиком работы), а также в ходе выездов на поисково-спасательные станции для проведения контрольных проверочных мероприятий, касающихся расходования ГСМ, иных материальных средств.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F604E" w:rsidRPr="00A02D14" w:rsidRDefault="00EF604E" w:rsidP="006C659C">
      <w:pPr>
        <w:spacing w:after="0" w:line="271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923E7">
        <w:rPr>
          <w:rFonts w:ascii="Times New Roman" w:hAnsi="Times New Roman"/>
          <w:sz w:val="28"/>
          <w:szCs w:val="28"/>
        </w:rPr>
        <w:t>В отчетном периоде комиссией ГКУ «МГПСС» из числа работников отдела вооружения и техники, а также отдела безопасности и противодействия коррупции проведены внеплановые проверки деятельности поисково-спасательных станций (</w:t>
      </w:r>
      <w:r w:rsidR="00EF0C24">
        <w:rPr>
          <w:rFonts w:ascii="Times New Roman" w:hAnsi="Times New Roman"/>
          <w:sz w:val="28"/>
          <w:szCs w:val="28"/>
        </w:rPr>
        <w:t xml:space="preserve">далее - </w:t>
      </w:r>
      <w:r w:rsidRPr="000923E7">
        <w:rPr>
          <w:rFonts w:ascii="Times New Roman" w:hAnsi="Times New Roman"/>
          <w:sz w:val="28"/>
          <w:szCs w:val="28"/>
        </w:rPr>
        <w:t xml:space="preserve">ПСС) на предмет выполнения требований приказов </w:t>
      </w:r>
      <w:r>
        <w:rPr>
          <w:rFonts w:ascii="Times New Roman" w:hAnsi="Times New Roman"/>
          <w:sz w:val="28"/>
          <w:szCs w:val="28"/>
        </w:rPr>
        <w:t xml:space="preserve">ГКУ «МГПСС» </w:t>
      </w:r>
      <w:r w:rsidRPr="000923E7">
        <w:rPr>
          <w:rFonts w:ascii="Times New Roman" w:hAnsi="Times New Roman"/>
          <w:sz w:val="28"/>
          <w:szCs w:val="28"/>
        </w:rPr>
        <w:t>касающихся учета, списания и хранения горюче-смазочных материалов</w:t>
      </w:r>
      <w:r>
        <w:rPr>
          <w:rFonts w:ascii="Times New Roman" w:hAnsi="Times New Roman"/>
          <w:sz w:val="28"/>
          <w:szCs w:val="28"/>
        </w:rPr>
        <w:t>,</w:t>
      </w:r>
      <w:r w:rsidRPr="000923E7">
        <w:rPr>
          <w:rFonts w:ascii="Times New Roman" w:hAnsi="Times New Roman"/>
          <w:sz w:val="28"/>
          <w:szCs w:val="28"/>
        </w:rPr>
        <w:t xml:space="preserve"> учета и выдачи этилового спирта, а также порядка оформления эксплуатационных карт</w:t>
      </w:r>
      <w:r w:rsidRPr="00A02D14">
        <w:rPr>
          <w:rFonts w:ascii="Times New Roman" w:hAnsi="Times New Roman"/>
          <w:sz w:val="28"/>
          <w:szCs w:val="28"/>
        </w:rPr>
        <w:t>. Проверено 14 ПСС, 31 единиц</w:t>
      </w:r>
      <w:r w:rsidR="005A1D9A">
        <w:rPr>
          <w:rFonts w:ascii="Times New Roman" w:hAnsi="Times New Roman"/>
          <w:sz w:val="28"/>
          <w:szCs w:val="28"/>
        </w:rPr>
        <w:t>а</w:t>
      </w:r>
      <w:r w:rsidRPr="00A02D14">
        <w:rPr>
          <w:rFonts w:ascii="Times New Roman" w:hAnsi="Times New Roman"/>
          <w:sz w:val="28"/>
          <w:szCs w:val="28"/>
        </w:rPr>
        <w:t xml:space="preserve"> плавсредств, грубых нарушений не выявлено.</w:t>
      </w:r>
    </w:p>
    <w:p w:rsidR="00EF604E" w:rsidRPr="000923E7" w:rsidRDefault="00EF604E" w:rsidP="006C659C">
      <w:pPr>
        <w:spacing w:after="0" w:line="271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0923E7">
        <w:rPr>
          <w:rFonts w:ascii="Times New Roman" w:hAnsi="Times New Roman"/>
          <w:sz w:val="28"/>
          <w:szCs w:val="28"/>
        </w:rPr>
        <w:t>ведомлений о фактах обращений</w:t>
      </w:r>
      <w:r w:rsidRPr="000923E7">
        <w:t xml:space="preserve"> </w:t>
      </w:r>
      <w:r w:rsidRPr="000923E7">
        <w:rPr>
          <w:rFonts w:ascii="Times New Roman" w:hAnsi="Times New Roman"/>
          <w:sz w:val="28"/>
          <w:szCs w:val="28"/>
        </w:rPr>
        <w:t xml:space="preserve">к работникам учреждения в целях склонения их к совершению коррупционных правонарушений </w:t>
      </w:r>
      <w:r>
        <w:rPr>
          <w:rFonts w:ascii="Times New Roman" w:hAnsi="Times New Roman"/>
          <w:sz w:val="28"/>
          <w:szCs w:val="28"/>
        </w:rPr>
        <w:t xml:space="preserve">в отчетном периоде </w:t>
      </w:r>
      <w:r w:rsidRPr="000923E7">
        <w:rPr>
          <w:rFonts w:ascii="Times New Roman" w:hAnsi="Times New Roman"/>
          <w:sz w:val="28"/>
          <w:szCs w:val="28"/>
        </w:rPr>
        <w:t>не зарегистрировано.</w:t>
      </w:r>
    </w:p>
    <w:p w:rsidR="00EF604E" w:rsidRPr="007F6A0B" w:rsidRDefault="00EF604E" w:rsidP="006C659C">
      <w:pPr>
        <w:spacing w:after="0" w:line="271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Обращений</w:t>
      </w:r>
      <w:r w:rsidRPr="000923E7">
        <w:rPr>
          <w:rFonts w:ascii="Times New Roman" w:hAnsi="Times New Roman"/>
          <w:sz w:val="28"/>
          <w:szCs w:val="28"/>
        </w:rPr>
        <w:t xml:space="preserve"> граждан и работников ГКУ «МГПСС» по факт</w:t>
      </w:r>
      <w:r>
        <w:rPr>
          <w:rFonts w:ascii="Times New Roman" w:hAnsi="Times New Roman"/>
          <w:sz w:val="28"/>
          <w:szCs w:val="28"/>
        </w:rPr>
        <w:t xml:space="preserve">ам коррупционной направленности </w:t>
      </w:r>
      <w:r w:rsidRPr="000923E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23E7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23E7">
        <w:rPr>
          <w:rFonts w:ascii="Times New Roman" w:hAnsi="Times New Roman"/>
          <w:sz w:val="28"/>
          <w:szCs w:val="28"/>
        </w:rPr>
        <w:t xml:space="preserve">ГКУ «МГПСС» </w:t>
      </w:r>
      <w:r>
        <w:rPr>
          <w:rFonts w:ascii="Times New Roman" w:hAnsi="Times New Roman"/>
          <w:sz w:val="28"/>
          <w:szCs w:val="28"/>
        </w:rPr>
        <w:t xml:space="preserve">в отчетном </w:t>
      </w:r>
      <w:r w:rsidRPr="007F6A0B">
        <w:rPr>
          <w:rFonts w:ascii="Times New Roman" w:hAnsi="Times New Roman"/>
          <w:sz w:val="28"/>
          <w:szCs w:val="28"/>
        </w:rPr>
        <w:t>периоде не поступало.</w:t>
      </w:r>
    </w:p>
    <w:p w:rsidR="00EF604E" w:rsidRPr="00CE5F12" w:rsidRDefault="00EF604E" w:rsidP="006C659C">
      <w:pPr>
        <w:spacing w:after="0" w:line="271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0923E7">
        <w:rPr>
          <w:rFonts w:ascii="Times New Roman" w:hAnsi="Times New Roman"/>
          <w:sz w:val="28"/>
          <w:szCs w:val="28"/>
        </w:rPr>
        <w:t xml:space="preserve">раждане и работники ГКУ «МГПСС» по вопросам противодействия коррупции </w:t>
      </w:r>
      <w:r>
        <w:rPr>
          <w:rFonts w:ascii="Times New Roman" w:hAnsi="Times New Roman"/>
          <w:sz w:val="28"/>
          <w:szCs w:val="28"/>
        </w:rPr>
        <w:t xml:space="preserve">к руководству ГКУ «МГПСС» </w:t>
      </w:r>
      <w:r w:rsidRPr="000923E7">
        <w:rPr>
          <w:rFonts w:ascii="Times New Roman" w:hAnsi="Times New Roman"/>
          <w:sz w:val="28"/>
          <w:szCs w:val="28"/>
        </w:rPr>
        <w:t>не обращались,</w:t>
      </w:r>
      <w:r w:rsidRPr="000923E7">
        <w:t xml:space="preserve"> </w:t>
      </w:r>
      <w:r w:rsidRPr="000923E7">
        <w:rPr>
          <w:rFonts w:ascii="Times New Roman" w:hAnsi="Times New Roman"/>
          <w:sz w:val="28"/>
          <w:szCs w:val="28"/>
        </w:rPr>
        <w:t>в отделе служебной документации прием обращений граждан и работников ГКУ «МГПСС» с обозначением тематики «противодействие коррупции</w:t>
      </w:r>
      <w:r w:rsidRPr="00CE5F12">
        <w:rPr>
          <w:rFonts w:ascii="Times New Roman" w:hAnsi="Times New Roman"/>
          <w:sz w:val="28"/>
          <w:szCs w:val="28"/>
        </w:rPr>
        <w:t>» не осуществлялся.</w:t>
      </w:r>
    </w:p>
    <w:p w:rsidR="00EF604E" w:rsidRPr="00CE5F12" w:rsidRDefault="00EF604E" w:rsidP="006C659C">
      <w:pPr>
        <w:spacing w:after="0" w:line="271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0923E7">
        <w:rPr>
          <w:rFonts w:ascii="Times New Roman" w:hAnsi="Times New Roman"/>
          <w:sz w:val="28"/>
          <w:szCs w:val="28"/>
        </w:rPr>
        <w:t xml:space="preserve">аявлений от граждан и юридических лиц с информацией о фактах коррупции со стороны работников учреждения и ненадлежащем рассмотрении обращений в ГКУ «МГПСС» </w:t>
      </w:r>
      <w:r>
        <w:rPr>
          <w:rFonts w:ascii="Times New Roman" w:hAnsi="Times New Roman"/>
          <w:sz w:val="28"/>
          <w:szCs w:val="28"/>
        </w:rPr>
        <w:t xml:space="preserve">в отчетном </w:t>
      </w:r>
      <w:r w:rsidRPr="00CE5F12">
        <w:rPr>
          <w:rFonts w:ascii="Times New Roman" w:hAnsi="Times New Roman"/>
          <w:sz w:val="28"/>
          <w:szCs w:val="28"/>
        </w:rPr>
        <w:t>периоде не поступало.</w:t>
      </w:r>
    </w:p>
    <w:p w:rsidR="00D243E6" w:rsidRDefault="00D243E6" w:rsidP="006C659C">
      <w:pPr>
        <w:spacing w:after="0" w:line="271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 заседаниях комиссии по предупреждению коррупции и урегулированию конфликта интересов в ГКУ «МГПСС» рассматривались недостатки в вопросах по учету и контролю за своевременным ремонтом и техническим обслуживанием техники и вооружения ГКУ «МГПСС» и по контролю, учету, проверок хозяйственной, финансовой, поисково-спасательных станций ГКУ «МГПСС», готовились варианты управленческих решений руководства ГКУ «МГПСС», требующих принятия неотложных мер по их устранению и по профилактике коррупции.</w:t>
      </w:r>
    </w:p>
    <w:p w:rsidR="00EF604E" w:rsidRPr="003354FA" w:rsidRDefault="00EF604E" w:rsidP="006C659C">
      <w:pPr>
        <w:spacing w:after="0" w:line="271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0923E7">
        <w:rPr>
          <w:rFonts w:ascii="Times New Roman" w:hAnsi="Times New Roman"/>
          <w:sz w:val="28"/>
          <w:szCs w:val="28"/>
        </w:rPr>
        <w:t xml:space="preserve"> результате мониторинга информации, содержащийся в теле-, радиопередачах и публикациях в средствах массовой информации, скрытой аффилированности в деятельности ГКУ «МГПСС» </w:t>
      </w:r>
      <w:r>
        <w:rPr>
          <w:rFonts w:ascii="Times New Roman" w:hAnsi="Times New Roman"/>
          <w:sz w:val="28"/>
          <w:szCs w:val="28"/>
        </w:rPr>
        <w:t xml:space="preserve">в отчетном </w:t>
      </w:r>
      <w:r w:rsidRPr="003354FA">
        <w:rPr>
          <w:rFonts w:ascii="Times New Roman" w:hAnsi="Times New Roman"/>
          <w:sz w:val="28"/>
          <w:szCs w:val="28"/>
        </w:rPr>
        <w:t>периоде не выявлено.</w:t>
      </w:r>
    </w:p>
    <w:p w:rsidR="00EF604E" w:rsidRPr="000923E7" w:rsidRDefault="00EF604E" w:rsidP="006C659C">
      <w:pPr>
        <w:spacing w:after="0" w:line="271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304D5E">
        <w:rPr>
          <w:rFonts w:ascii="Times New Roman" w:hAnsi="Times New Roman"/>
          <w:sz w:val="28"/>
          <w:szCs w:val="28"/>
        </w:rPr>
        <w:t xml:space="preserve"> отчетном </w:t>
      </w:r>
      <w:r w:rsidRPr="00CB236E">
        <w:rPr>
          <w:rFonts w:ascii="Times New Roman" w:hAnsi="Times New Roman"/>
          <w:sz w:val="28"/>
          <w:szCs w:val="28"/>
        </w:rPr>
        <w:t xml:space="preserve">периоде </w:t>
      </w:r>
      <w:r w:rsidRPr="00EF604E">
        <w:rPr>
          <w:rFonts w:ascii="Times New Roman" w:hAnsi="Times New Roman"/>
          <w:sz w:val="28"/>
          <w:szCs w:val="28"/>
        </w:rPr>
        <w:t xml:space="preserve">проведено </w:t>
      </w:r>
      <w:r w:rsidRPr="00CB236E">
        <w:rPr>
          <w:rFonts w:ascii="Times New Roman" w:hAnsi="Times New Roman"/>
          <w:sz w:val="28"/>
          <w:szCs w:val="28"/>
        </w:rPr>
        <w:t xml:space="preserve">11 заседаний </w:t>
      </w:r>
      <w:r w:rsidRPr="000923E7">
        <w:rPr>
          <w:rFonts w:ascii="Times New Roman" w:hAnsi="Times New Roman"/>
          <w:sz w:val="28"/>
          <w:szCs w:val="28"/>
        </w:rPr>
        <w:t xml:space="preserve">Аттестационной комиссии </w:t>
      </w:r>
      <w:r w:rsidR="00055E1B">
        <w:rPr>
          <w:rFonts w:ascii="Times New Roman" w:hAnsi="Times New Roman"/>
          <w:sz w:val="28"/>
          <w:szCs w:val="28"/>
        </w:rPr>
        <w:br/>
      </w:r>
      <w:r w:rsidRPr="000923E7">
        <w:rPr>
          <w:rFonts w:ascii="Times New Roman" w:hAnsi="Times New Roman"/>
          <w:sz w:val="28"/>
          <w:szCs w:val="28"/>
        </w:rPr>
        <w:t xml:space="preserve">ГКУ </w:t>
      </w:r>
      <w:r>
        <w:rPr>
          <w:rFonts w:ascii="Times New Roman" w:hAnsi="Times New Roman"/>
          <w:sz w:val="28"/>
          <w:szCs w:val="28"/>
        </w:rPr>
        <w:t>«</w:t>
      </w:r>
      <w:r w:rsidRPr="000923E7">
        <w:rPr>
          <w:rFonts w:ascii="Times New Roman" w:hAnsi="Times New Roman"/>
          <w:sz w:val="28"/>
          <w:szCs w:val="28"/>
        </w:rPr>
        <w:t xml:space="preserve">МГПСС», </w:t>
      </w:r>
      <w:r>
        <w:rPr>
          <w:rFonts w:ascii="Times New Roman" w:hAnsi="Times New Roman"/>
          <w:sz w:val="28"/>
          <w:szCs w:val="28"/>
        </w:rPr>
        <w:t xml:space="preserve">а также </w:t>
      </w:r>
      <w:r w:rsidRPr="000923E7">
        <w:rPr>
          <w:rFonts w:ascii="Times New Roman" w:hAnsi="Times New Roman"/>
          <w:sz w:val="28"/>
          <w:szCs w:val="28"/>
        </w:rPr>
        <w:t xml:space="preserve">индивидуальные консультации с работниками </w:t>
      </w:r>
      <w:r w:rsidR="00055E1B">
        <w:rPr>
          <w:rFonts w:ascii="Times New Roman" w:hAnsi="Times New Roman"/>
          <w:sz w:val="28"/>
          <w:szCs w:val="28"/>
        </w:rPr>
        <w:br/>
      </w:r>
      <w:r w:rsidRPr="000923E7">
        <w:rPr>
          <w:rFonts w:ascii="Times New Roman" w:hAnsi="Times New Roman"/>
          <w:sz w:val="28"/>
          <w:szCs w:val="28"/>
        </w:rPr>
        <w:t>ГКУ «МГПСС</w:t>
      </w:r>
      <w:r>
        <w:rPr>
          <w:rFonts w:ascii="Times New Roman" w:hAnsi="Times New Roman"/>
          <w:sz w:val="28"/>
          <w:szCs w:val="28"/>
        </w:rPr>
        <w:t>»</w:t>
      </w:r>
      <w:r w:rsidRPr="000923E7">
        <w:rPr>
          <w:rFonts w:ascii="Times New Roman" w:hAnsi="Times New Roman"/>
          <w:sz w:val="28"/>
          <w:szCs w:val="28"/>
        </w:rPr>
        <w:t>. Личному составу дежурных смен поисково-спасательных станций во время проведения внеплановых проверок по различным направлениям деятельности ПСС разъяснялись требования законодательства Российской Федерации и ответственность (дисциплинарная, административная, уголовная) за возможные неправомерные действия.</w:t>
      </w:r>
      <w:r>
        <w:rPr>
          <w:rFonts w:ascii="Times New Roman" w:hAnsi="Times New Roman"/>
          <w:sz w:val="28"/>
          <w:szCs w:val="28"/>
        </w:rPr>
        <w:t xml:space="preserve"> Отделом безопасности и противодействия коррупции ГКУ «МГПСС» ежемесячно на поисково-спасательные станции направлял</w:t>
      </w:r>
      <w:r w:rsidR="00A83B66">
        <w:rPr>
          <w:rFonts w:ascii="Times New Roman" w:hAnsi="Times New Roman"/>
          <w:sz w:val="28"/>
          <w:szCs w:val="28"/>
        </w:rPr>
        <w:t>ся</w:t>
      </w:r>
      <w:r>
        <w:rPr>
          <w:rFonts w:ascii="Times New Roman" w:hAnsi="Times New Roman"/>
          <w:sz w:val="28"/>
          <w:szCs w:val="28"/>
        </w:rPr>
        <w:t xml:space="preserve"> бюллетен</w:t>
      </w:r>
      <w:r w:rsidR="00A83B66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с разъяснением правовых вопросов по антикоррупционной деятельности. </w:t>
      </w:r>
    </w:p>
    <w:p w:rsidR="00EF604E" w:rsidRDefault="00EF604E" w:rsidP="006C659C">
      <w:pPr>
        <w:spacing w:after="0" w:line="271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0923E7">
        <w:rPr>
          <w:rFonts w:ascii="Times New Roman" w:hAnsi="Times New Roman"/>
          <w:sz w:val="28"/>
          <w:szCs w:val="28"/>
        </w:rPr>
        <w:t xml:space="preserve">а регулярной основе в ходе бесед с кандидатами на работу в </w:t>
      </w:r>
      <w:r>
        <w:rPr>
          <w:rFonts w:ascii="Times New Roman" w:hAnsi="Times New Roman"/>
          <w:sz w:val="28"/>
          <w:szCs w:val="28"/>
        </w:rPr>
        <w:br/>
      </w:r>
      <w:r w:rsidRPr="000923E7">
        <w:rPr>
          <w:rFonts w:ascii="Times New Roman" w:hAnsi="Times New Roman"/>
          <w:sz w:val="28"/>
          <w:szCs w:val="28"/>
        </w:rPr>
        <w:t xml:space="preserve">ГКУ «МГПСС» им разъясняются законодательство о противодействии коррупции и локальные акты ГКУ «МГПСС». </w:t>
      </w:r>
      <w:r w:rsidRPr="00064C61">
        <w:rPr>
          <w:rFonts w:ascii="Times New Roman" w:hAnsi="Times New Roman"/>
          <w:sz w:val="28"/>
          <w:szCs w:val="28"/>
        </w:rPr>
        <w:t>Отделом безопасности и противодействия корру</w:t>
      </w:r>
      <w:r>
        <w:rPr>
          <w:rFonts w:ascii="Times New Roman" w:hAnsi="Times New Roman"/>
          <w:sz w:val="28"/>
          <w:szCs w:val="28"/>
        </w:rPr>
        <w:t>пции ГКУ «МГПСС» оформлены</w:t>
      </w:r>
      <w:r w:rsidRPr="00064C61">
        <w:rPr>
          <w:rFonts w:ascii="Times New Roman" w:hAnsi="Times New Roman"/>
          <w:sz w:val="28"/>
          <w:szCs w:val="28"/>
        </w:rPr>
        <w:t xml:space="preserve"> лист</w:t>
      </w:r>
      <w:r>
        <w:rPr>
          <w:rFonts w:ascii="Times New Roman" w:hAnsi="Times New Roman"/>
          <w:sz w:val="28"/>
          <w:szCs w:val="28"/>
        </w:rPr>
        <w:t>ы</w:t>
      </w:r>
      <w:r w:rsidRPr="00064C61">
        <w:rPr>
          <w:rFonts w:ascii="Times New Roman" w:hAnsi="Times New Roman"/>
          <w:sz w:val="28"/>
          <w:szCs w:val="28"/>
        </w:rPr>
        <w:t xml:space="preserve"> бесед с кандидатами на трудоустройство, где разъяснены, в </w:t>
      </w:r>
      <w:proofErr w:type="spellStart"/>
      <w:r w:rsidRPr="00064C61">
        <w:rPr>
          <w:rFonts w:ascii="Times New Roman" w:hAnsi="Times New Roman"/>
          <w:sz w:val="28"/>
          <w:szCs w:val="28"/>
        </w:rPr>
        <w:t>т.ч</w:t>
      </w:r>
      <w:proofErr w:type="spellEnd"/>
      <w:r w:rsidRPr="00064C61">
        <w:rPr>
          <w:rFonts w:ascii="Times New Roman" w:hAnsi="Times New Roman"/>
          <w:sz w:val="28"/>
          <w:szCs w:val="28"/>
        </w:rPr>
        <w:t>., положения антикоррупционного законодательства.</w:t>
      </w:r>
    </w:p>
    <w:p w:rsidR="00EF604E" w:rsidRPr="00883AB3" w:rsidRDefault="00EF604E" w:rsidP="006C659C">
      <w:pPr>
        <w:spacing w:after="0" w:line="271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83AB3">
        <w:rPr>
          <w:rFonts w:ascii="Times New Roman" w:hAnsi="Times New Roman"/>
          <w:sz w:val="28"/>
          <w:szCs w:val="28"/>
        </w:rPr>
        <w:t>В соответствии с Федеральным законом от 25.12.2008 № 273-ФЗ «О противодействии коррупции» и Законом г. Москвы от 27.12.2014 № 64 «О мерах по противодействию коррупции в г. Москве» в отчетный период разработан</w:t>
      </w:r>
      <w:r w:rsidR="006C659C">
        <w:rPr>
          <w:rFonts w:ascii="Times New Roman" w:hAnsi="Times New Roman"/>
          <w:sz w:val="28"/>
          <w:szCs w:val="28"/>
        </w:rPr>
        <w:t xml:space="preserve"> и принят</w:t>
      </w:r>
      <w:bookmarkStart w:id="0" w:name="_GoBack"/>
      <w:bookmarkEnd w:id="0"/>
      <w:r w:rsidRPr="00883AB3">
        <w:rPr>
          <w:rFonts w:ascii="Times New Roman" w:hAnsi="Times New Roman"/>
          <w:sz w:val="28"/>
          <w:szCs w:val="28"/>
        </w:rPr>
        <w:t xml:space="preserve"> Антикоррупционный кодекс ГКУ «МГПСС», а также определен Перечень</w:t>
      </w:r>
      <w:r w:rsidR="006C659C">
        <w:rPr>
          <w:rFonts w:ascii="Times New Roman" w:hAnsi="Times New Roman"/>
          <w:sz w:val="28"/>
          <w:szCs w:val="28"/>
        </w:rPr>
        <w:t xml:space="preserve"> </w:t>
      </w:r>
      <w:r w:rsidRPr="00883AB3">
        <w:rPr>
          <w:rFonts w:ascii="Times New Roman" w:hAnsi="Times New Roman"/>
          <w:sz w:val="28"/>
          <w:szCs w:val="28"/>
        </w:rPr>
        <w:t>должностей работников ГКУ «МГПСС», исполнение обязанностей по которым связано с коррупционными рисками.</w:t>
      </w:r>
    </w:p>
    <w:p w:rsidR="00EF604E" w:rsidRPr="006E57E1" w:rsidRDefault="00EF604E" w:rsidP="006C659C">
      <w:pPr>
        <w:spacing w:after="0" w:line="271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0923E7">
        <w:rPr>
          <w:rFonts w:ascii="Times New Roman" w:hAnsi="Times New Roman"/>
          <w:sz w:val="28"/>
          <w:szCs w:val="28"/>
        </w:rPr>
        <w:t>нтикоррупционная экспертиза</w:t>
      </w:r>
      <w:r w:rsidRPr="000923E7">
        <w:t xml:space="preserve"> </w:t>
      </w:r>
      <w:r w:rsidRPr="000923E7">
        <w:rPr>
          <w:rFonts w:ascii="Times New Roman" w:hAnsi="Times New Roman"/>
          <w:sz w:val="28"/>
          <w:szCs w:val="28"/>
        </w:rPr>
        <w:t xml:space="preserve">локальных нормативных актов, принимаемых ГКУ «МГПСС», проводится при проведении правовой экспертизы. </w:t>
      </w:r>
      <w:r>
        <w:rPr>
          <w:rFonts w:ascii="Times New Roman" w:hAnsi="Times New Roman"/>
          <w:sz w:val="28"/>
          <w:szCs w:val="28"/>
        </w:rPr>
        <w:t>Несоответствий</w:t>
      </w:r>
      <w:r w:rsidRPr="000923E7">
        <w:rPr>
          <w:rFonts w:ascii="Times New Roman" w:hAnsi="Times New Roman"/>
          <w:sz w:val="28"/>
          <w:szCs w:val="28"/>
        </w:rPr>
        <w:t xml:space="preserve"> локальных нормативных актов ГКУ «МГПСС» требованиям антикоррупционного законодательства в отчетном </w:t>
      </w:r>
      <w:r w:rsidRPr="006E57E1">
        <w:rPr>
          <w:rFonts w:ascii="Times New Roman" w:hAnsi="Times New Roman"/>
          <w:sz w:val="28"/>
          <w:szCs w:val="28"/>
        </w:rPr>
        <w:t>периоде не выявлено.</w:t>
      </w:r>
    </w:p>
    <w:p w:rsidR="00EF604E" w:rsidRDefault="00EF604E" w:rsidP="006C659C">
      <w:pPr>
        <w:spacing w:after="0" w:line="271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0923E7">
        <w:rPr>
          <w:rFonts w:ascii="Times New Roman" w:hAnsi="Times New Roman"/>
          <w:sz w:val="28"/>
          <w:szCs w:val="28"/>
        </w:rPr>
        <w:t xml:space="preserve">арушений в бухгалтерском учете, в </w:t>
      </w:r>
      <w:proofErr w:type="spellStart"/>
      <w:r w:rsidRPr="000923E7">
        <w:rPr>
          <w:rFonts w:ascii="Times New Roman" w:hAnsi="Times New Roman"/>
          <w:sz w:val="28"/>
          <w:szCs w:val="28"/>
        </w:rPr>
        <w:t>т.ч</w:t>
      </w:r>
      <w:proofErr w:type="spellEnd"/>
      <w:r w:rsidRPr="000923E7">
        <w:rPr>
          <w:rFonts w:ascii="Times New Roman" w:hAnsi="Times New Roman"/>
          <w:sz w:val="28"/>
          <w:szCs w:val="28"/>
        </w:rPr>
        <w:t xml:space="preserve">. при контроле наличия и достоверности первичных документов бухгалтерского </w:t>
      </w:r>
      <w:r w:rsidRPr="00F639A5">
        <w:rPr>
          <w:rFonts w:ascii="Times New Roman" w:hAnsi="Times New Roman"/>
          <w:sz w:val="28"/>
          <w:szCs w:val="28"/>
        </w:rPr>
        <w:t>учета</w:t>
      </w:r>
      <w:r w:rsidRPr="00EF604E">
        <w:t xml:space="preserve"> </w:t>
      </w:r>
      <w:r w:rsidRPr="00EF604E">
        <w:rPr>
          <w:rFonts w:ascii="Times New Roman" w:hAnsi="Times New Roman"/>
          <w:sz w:val="28"/>
          <w:szCs w:val="28"/>
        </w:rPr>
        <w:t>в отчетном периоде</w:t>
      </w:r>
      <w:r w:rsidRPr="00F639A5">
        <w:rPr>
          <w:rFonts w:ascii="Times New Roman" w:hAnsi="Times New Roman"/>
          <w:sz w:val="28"/>
          <w:szCs w:val="28"/>
        </w:rPr>
        <w:t xml:space="preserve"> не выявлено.</w:t>
      </w:r>
    </w:p>
    <w:p w:rsidR="00BD40BA" w:rsidRPr="00F639A5" w:rsidRDefault="007710CC" w:rsidP="006C659C">
      <w:pPr>
        <w:spacing w:after="0" w:line="271" w:lineRule="auto"/>
        <w:ind w:firstLine="851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lastRenderedPageBreak/>
        <w:t>Осуществляло</w:t>
      </w:r>
      <w:r w:rsidR="00BD40BA" w:rsidRPr="00BD40BA">
        <w:rPr>
          <w:rFonts w:ascii="Times New Roman" w:hAnsi="Times New Roman"/>
          <w:sz w:val="28"/>
          <w:szCs w:val="28"/>
        </w:rPr>
        <w:t>сь взаимодействи</w:t>
      </w:r>
      <w:r>
        <w:rPr>
          <w:rFonts w:ascii="Times New Roman" w:hAnsi="Times New Roman"/>
          <w:sz w:val="28"/>
          <w:szCs w:val="28"/>
        </w:rPr>
        <w:t>е</w:t>
      </w:r>
      <w:r w:rsidR="00BD40BA" w:rsidRPr="00BD40BA">
        <w:rPr>
          <w:rFonts w:ascii="Times New Roman" w:hAnsi="Times New Roman"/>
          <w:sz w:val="28"/>
          <w:szCs w:val="28"/>
        </w:rPr>
        <w:t xml:space="preserve"> с правоохранительными органами, органами прокуратуры, иными государственными органами и организациями.</w:t>
      </w:r>
      <w:r w:rsidR="007A74EE">
        <w:rPr>
          <w:rFonts w:ascii="Times New Roman" w:hAnsi="Times New Roman"/>
          <w:sz w:val="28"/>
          <w:szCs w:val="28"/>
        </w:rPr>
        <w:t xml:space="preserve"> С</w:t>
      </w:r>
      <w:r w:rsidR="007A74EE" w:rsidRPr="007A74EE">
        <w:rPr>
          <w:rFonts w:ascii="Times New Roman" w:hAnsi="Times New Roman"/>
          <w:sz w:val="28"/>
          <w:szCs w:val="28"/>
        </w:rPr>
        <w:t>ообщени</w:t>
      </w:r>
      <w:r w:rsidR="007A74EE">
        <w:rPr>
          <w:rFonts w:ascii="Times New Roman" w:hAnsi="Times New Roman"/>
          <w:sz w:val="28"/>
          <w:szCs w:val="28"/>
        </w:rPr>
        <w:t>й</w:t>
      </w:r>
      <w:r w:rsidR="007A74EE" w:rsidRPr="007A74EE">
        <w:rPr>
          <w:rFonts w:ascii="Times New Roman" w:hAnsi="Times New Roman"/>
          <w:sz w:val="28"/>
          <w:szCs w:val="28"/>
        </w:rPr>
        <w:t xml:space="preserve"> о коррупционных правонарушениях в учреждении </w:t>
      </w:r>
      <w:r w:rsidR="007A74EE">
        <w:rPr>
          <w:rFonts w:ascii="Times New Roman" w:hAnsi="Times New Roman"/>
          <w:sz w:val="28"/>
          <w:szCs w:val="28"/>
        </w:rPr>
        <w:t>не поступало.</w:t>
      </w:r>
    </w:p>
    <w:p w:rsidR="00EF604E" w:rsidRDefault="00BD40BA" w:rsidP="006C659C">
      <w:pPr>
        <w:spacing w:after="0" w:line="271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EF604E" w:rsidRPr="000923E7">
        <w:rPr>
          <w:rFonts w:ascii="Times New Roman" w:hAnsi="Times New Roman"/>
          <w:sz w:val="28"/>
          <w:szCs w:val="28"/>
        </w:rPr>
        <w:t>аботниками инф</w:t>
      </w:r>
      <w:r w:rsidR="00EF604E">
        <w:rPr>
          <w:rFonts w:ascii="Times New Roman" w:hAnsi="Times New Roman"/>
          <w:sz w:val="28"/>
          <w:szCs w:val="28"/>
        </w:rPr>
        <w:t>ормационно-аналитического отдела</w:t>
      </w:r>
      <w:r w:rsidR="00EF604E" w:rsidRPr="000923E7">
        <w:rPr>
          <w:rFonts w:ascii="Times New Roman" w:hAnsi="Times New Roman"/>
          <w:sz w:val="28"/>
          <w:szCs w:val="28"/>
        </w:rPr>
        <w:t xml:space="preserve"> ГКУ «МГПСС» </w:t>
      </w:r>
      <w:r w:rsidR="00EF604E" w:rsidRPr="00064C61">
        <w:rPr>
          <w:rFonts w:ascii="Times New Roman" w:hAnsi="Times New Roman"/>
          <w:sz w:val="28"/>
          <w:szCs w:val="28"/>
        </w:rPr>
        <w:t xml:space="preserve">в отчетном периоде </w:t>
      </w:r>
      <w:r w:rsidR="00EF604E" w:rsidRPr="000923E7">
        <w:rPr>
          <w:rFonts w:ascii="Times New Roman" w:hAnsi="Times New Roman"/>
          <w:sz w:val="28"/>
          <w:szCs w:val="28"/>
        </w:rPr>
        <w:t>проводился мониторинг информации, содержащийся в теле-, радиопередачах и публикациях в средствах массовой информации. Публикаций о коррупционных факторах в деятельности ГКУ «</w:t>
      </w:r>
      <w:r w:rsidR="00EF604E" w:rsidRPr="00C72C8C">
        <w:rPr>
          <w:rFonts w:ascii="Times New Roman" w:hAnsi="Times New Roman"/>
          <w:sz w:val="28"/>
          <w:szCs w:val="28"/>
        </w:rPr>
        <w:t>МГПСС» не выявлено.</w:t>
      </w:r>
    </w:p>
    <w:p w:rsidR="00BD40BA" w:rsidRDefault="00BD40BA" w:rsidP="006C659C">
      <w:pPr>
        <w:spacing w:after="0" w:line="271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D40BA">
        <w:rPr>
          <w:rFonts w:ascii="Times New Roman" w:hAnsi="Times New Roman"/>
          <w:sz w:val="28"/>
          <w:szCs w:val="28"/>
        </w:rPr>
        <w:t>Информация о выявленных коррупционных правонарушениях в деятельности работников ГКУ «МГПСС» и принятых мерах по их устранению с приложением соответствующих материалов (актов о проведенных служебных проверках, приказов о наказании лиц, допустивших нарушения) на регулярной основе предоставляется в отдел собственной безопасности и противодействия коррупции Департамента ГОЧСиПБ г. Москвы.</w:t>
      </w:r>
    </w:p>
    <w:p w:rsidR="00EF604E" w:rsidRPr="000923E7" w:rsidRDefault="00BD40BA" w:rsidP="006C659C">
      <w:pPr>
        <w:spacing w:after="0" w:line="271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EF604E" w:rsidRPr="000923E7">
        <w:rPr>
          <w:rFonts w:ascii="Times New Roman" w:hAnsi="Times New Roman"/>
          <w:sz w:val="28"/>
          <w:szCs w:val="28"/>
        </w:rPr>
        <w:t xml:space="preserve">отрудники отдела обеспечения закупок ГКУ «МГПСС», ответственные за проведение закупок в ГКУ «МГПСС», в отчетном периоде приняли </w:t>
      </w:r>
      <w:r w:rsidR="00EF604E" w:rsidRPr="00BA1B26">
        <w:rPr>
          <w:rFonts w:ascii="Times New Roman" w:hAnsi="Times New Roman"/>
          <w:sz w:val="28"/>
          <w:szCs w:val="28"/>
        </w:rPr>
        <w:t xml:space="preserve">участие в </w:t>
      </w:r>
      <w:r w:rsidR="008756C8">
        <w:rPr>
          <w:rFonts w:ascii="Times New Roman" w:hAnsi="Times New Roman"/>
          <w:sz w:val="28"/>
          <w:szCs w:val="28"/>
        </w:rPr>
        <w:br/>
      </w:r>
      <w:r w:rsidR="00EF604E" w:rsidRPr="00BA1B26">
        <w:rPr>
          <w:rFonts w:ascii="Times New Roman" w:hAnsi="Times New Roman"/>
          <w:sz w:val="28"/>
          <w:szCs w:val="28"/>
        </w:rPr>
        <w:t>2 семинар</w:t>
      </w:r>
      <w:r w:rsidR="00600346">
        <w:rPr>
          <w:rFonts w:ascii="Times New Roman" w:hAnsi="Times New Roman"/>
          <w:sz w:val="28"/>
          <w:szCs w:val="28"/>
        </w:rPr>
        <w:t>ах</w:t>
      </w:r>
      <w:r w:rsidR="00EF604E" w:rsidRPr="00BA1B26">
        <w:rPr>
          <w:rFonts w:ascii="Times New Roman" w:hAnsi="Times New Roman"/>
          <w:sz w:val="28"/>
          <w:szCs w:val="28"/>
        </w:rPr>
        <w:t xml:space="preserve">, проводимом </w:t>
      </w:r>
      <w:r w:rsidR="00EF604E" w:rsidRPr="000923E7">
        <w:rPr>
          <w:rFonts w:ascii="Times New Roman" w:hAnsi="Times New Roman"/>
          <w:sz w:val="28"/>
          <w:szCs w:val="28"/>
        </w:rPr>
        <w:t>Управлением закупок Департамента ГОЧСиПБ, по вопросам положений действующего законодательства в сфере закупок.</w:t>
      </w:r>
    </w:p>
    <w:p w:rsidR="00EF604E" w:rsidRPr="000923E7" w:rsidRDefault="00BD40BA" w:rsidP="006C659C">
      <w:pPr>
        <w:spacing w:after="0" w:line="271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EF604E" w:rsidRPr="000923E7">
        <w:rPr>
          <w:rFonts w:ascii="Times New Roman" w:hAnsi="Times New Roman"/>
          <w:sz w:val="28"/>
          <w:szCs w:val="28"/>
        </w:rPr>
        <w:t xml:space="preserve">ретензионная работа организована в соответствии с </w:t>
      </w:r>
      <w:r w:rsidR="006C659C">
        <w:rPr>
          <w:rFonts w:ascii="Times New Roman" w:hAnsi="Times New Roman"/>
          <w:sz w:val="28"/>
          <w:szCs w:val="28"/>
        </w:rPr>
        <w:t xml:space="preserve">действующим приказом </w:t>
      </w:r>
      <w:r w:rsidR="00EF604E" w:rsidRPr="000923E7">
        <w:rPr>
          <w:rFonts w:ascii="Times New Roman" w:hAnsi="Times New Roman"/>
          <w:sz w:val="28"/>
          <w:szCs w:val="28"/>
        </w:rPr>
        <w:t xml:space="preserve">ГКУ «МГПСС» </w:t>
      </w:r>
      <w:r w:rsidR="006C659C">
        <w:rPr>
          <w:rFonts w:ascii="Times New Roman" w:hAnsi="Times New Roman"/>
          <w:sz w:val="28"/>
          <w:szCs w:val="28"/>
        </w:rPr>
        <w:t>по</w:t>
      </w:r>
      <w:r w:rsidR="00EF604E" w:rsidRPr="000923E7">
        <w:rPr>
          <w:rFonts w:ascii="Times New Roman" w:hAnsi="Times New Roman"/>
          <w:sz w:val="28"/>
          <w:szCs w:val="28"/>
        </w:rPr>
        <w:t xml:space="preserve"> порядк</w:t>
      </w:r>
      <w:r w:rsidR="006C659C">
        <w:rPr>
          <w:rFonts w:ascii="Times New Roman" w:hAnsi="Times New Roman"/>
          <w:sz w:val="28"/>
          <w:szCs w:val="28"/>
        </w:rPr>
        <w:t>у</w:t>
      </w:r>
      <w:r w:rsidR="00EF604E" w:rsidRPr="000923E7">
        <w:rPr>
          <w:rFonts w:ascii="Times New Roman" w:hAnsi="Times New Roman"/>
          <w:sz w:val="28"/>
          <w:szCs w:val="28"/>
        </w:rPr>
        <w:t xml:space="preserve"> организации и ведения претензионно-исковой работы в ГКУ «МГПСС».</w:t>
      </w:r>
    </w:p>
    <w:p w:rsidR="00BD40BA" w:rsidRDefault="00EF604E" w:rsidP="006C659C">
      <w:pPr>
        <w:spacing w:after="0" w:line="271" w:lineRule="auto"/>
        <w:ind w:firstLine="851"/>
        <w:jc w:val="both"/>
        <w:rPr>
          <w:rFonts w:ascii="Times New Roman" w:hAnsi="Times New Roman"/>
          <w:iCs/>
          <w:sz w:val="28"/>
          <w:szCs w:val="28"/>
        </w:rPr>
      </w:pPr>
      <w:r w:rsidRPr="000923E7">
        <w:rPr>
          <w:rFonts w:ascii="Times New Roman" w:hAnsi="Times New Roman"/>
          <w:iCs/>
          <w:sz w:val="28"/>
          <w:szCs w:val="28"/>
        </w:rPr>
        <w:t>Применение мер публично-правовой ответственности и гражданско-правовой ответственности (вз</w:t>
      </w:r>
      <w:r>
        <w:rPr>
          <w:rFonts w:ascii="Times New Roman" w:hAnsi="Times New Roman"/>
          <w:iCs/>
          <w:sz w:val="28"/>
          <w:szCs w:val="28"/>
        </w:rPr>
        <w:t>ыскание неустойки (штраф, пени)</w:t>
      </w:r>
      <w:r w:rsidRPr="000923E7">
        <w:rPr>
          <w:rFonts w:ascii="Times New Roman" w:hAnsi="Times New Roman"/>
          <w:iCs/>
          <w:sz w:val="28"/>
          <w:szCs w:val="28"/>
        </w:rPr>
        <w:t xml:space="preserve"> осуществляется в соответствии с требованиями законодательства.</w:t>
      </w:r>
      <w:r w:rsidR="006C659C">
        <w:rPr>
          <w:rFonts w:ascii="Times New Roman" w:hAnsi="Times New Roman"/>
          <w:iCs/>
          <w:sz w:val="28"/>
          <w:szCs w:val="28"/>
        </w:rPr>
        <w:t xml:space="preserve"> </w:t>
      </w:r>
      <w:r w:rsidR="00BD40BA" w:rsidRPr="00BD40BA">
        <w:rPr>
          <w:rFonts w:ascii="Times New Roman" w:hAnsi="Times New Roman"/>
          <w:iCs/>
          <w:sz w:val="28"/>
          <w:szCs w:val="28"/>
        </w:rPr>
        <w:t>Сведения об участниках закупок, уклонившихся от заключения государственного контракта, в Управление Федеральной антимонопольной службы по г. Москве в втором полугодии не направлялись.</w:t>
      </w:r>
    </w:p>
    <w:p w:rsidR="00EF604E" w:rsidRDefault="00BD40BA" w:rsidP="006C659C">
      <w:pPr>
        <w:spacing w:after="0" w:line="271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EF604E" w:rsidRPr="000923E7">
        <w:rPr>
          <w:rFonts w:ascii="Times New Roman" w:hAnsi="Times New Roman"/>
          <w:sz w:val="28"/>
          <w:szCs w:val="28"/>
        </w:rPr>
        <w:t xml:space="preserve">роведен мониторинг нарушений антимонопольного законодательства в сфере закупок. </w:t>
      </w:r>
      <w:r w:rsidR="00EF604E">
        <w:rPr>
          <w:rFonts w:ascii="Times New Roman" w:hAnsi="Times New Roman"/>
          <w:sz w:val="28"/>
          <w:szCs w:val="28"/>
        </w:rPr>
        <w:t>Выявлено одно нарушение Управлением Федеральной антимонопольной службы по г. Москве</w:t>
      </w:r>
      <w:r w:rsidR="00027923">
        <w:rPr>
          <w:rFonts w:ascii="Times New Roman" w:hAnsi="Times New Roman"/>
          <w:sz w:val="28"/>
          <w:szCs w:val="28"/>
        </w:rPr>
        <w:t>,</w:t>
      </w:r>
      <w:r w:rsidR="00EF604E">
        <w:rPr>
          <w:rFonts w:ascii="Times New Roman" w:hAnsi="Times New Roman"/>
          <w:sz w:val="28"/>
          <w:szCs w:val="28"/>
        </w:rPr>
        <w:t xml:space="preserve"> выдано предписание об устранении нарушения законодательства в сфере закупок. Предписание исполнено, нарушение устранено.</w:t>
      </w:r>
    </w:p>
    <w:p w:rsidR="00ED4D7B" w:rsidRDefault="00ED4D7B" w:rsidP="006C659C">
      <w:pPr>
        <w:spacing w:after="0" w:line="271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D4D7B">
        <w:rPr>
          <w:rFonts w:ascii="Times New Roman" w:hAnsi="Times New Roman"/>
          <w:sz w:val="28"/>
          <w:szCs w:val="28"/>
        </w:rPr>
        <w:t>Проведена профилактическая работа, направленная на выявление личной заинтересованности работников ГКУ «МГПСС», которая приводит или может привести к конфликту интересов при осуществлении закупок товаров, работ и услуг для обеспечения государственных нужд ГКУ «МГПСС», конфликта интересов в данной сфере не выявлено.</w:t>
      </w:r>
    </w:p>
    <w:p w:rsidR="00ED4D7B" w:rsidRDefault="00ED4D7B" w:rsidP="006C659C">
      <w:pPr>
        <w:spacing w:after="0" w:line="271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D4D7B">
        <w:rPr>
          <w:rFonts w:ascii="Times New Roman" w:hAnsi="Times New Roman"/>
          <w:sz w:val="28"/>
          <w:szCs w:val="28"/>
        </w:rPr>
        <w:t xml:space="preserve">Отделом безопасности и противодействия коррупции проводился пристальный контроль за работой, связанной, прежде всего, с осуществлением услуг сторонними организациями по техническому обслуживанию и ремонту плавсредств, а также средств связи, видеонаблюдения. Ежемесячно проводились проверки </w:t>
      </w:r>
      <w:r w:rsidRPr="00ED4D7B">
        <w:rPr>
          <w:rFonts w:ascii="Times New Roman" w:hAnsi="Times New Roman"/>
          <w:sz w:val="28"/>
          <w:szCs w:val="28"/>
        </w:rPr>
        <w:lastRenderedPageBreak/>
        <w:t>правильности (обоснованности) расходования ГСМ и моторесурсов техники, а также технического состояния и содержания техники.</w:t>
      </w:r>
    </w:p>
    <w:p w:rsidR="00EF604E" w:rsidRPr="000923E7" w:rsidRDefault="00EF604E" w:rsidP="006C659C">
      <w:pPr>
        <w:spacing w:after="0" w:line="271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923E7">
        <w:rPr>
          <w:rFonts w:ascii="Times New Roman" w:eastAsia="Calibri" w:hAnsi="Times New Roman"/>
          <w:sz w:val="28"/>
          <w:szCs w:val="28"/>
          <w:lang w:eastAsia="en-US"/>
        </w:rPr>
        <w:t xml:space="preserve">Отделом обеспечения закупок </w:t>
      </w:r>
      <w:r w:rsidR="008756C8">
        <w:rPr>
          <w:rFonts w:ascii="Times New Roman" w:eastAsia="Calibri" w:hAnsi="Times New Roman"/>
          <w:sz w:val="28"/>
          <w:szCs w:val="28"/>
          <w:lang w:eastAsia="en-US"/>
        </w:rPr>
        <w:t xml:space="preserve">ГКУ «МГПСС» </w:t>
      </w:r>
      <w:r w:rsidRPr="000923E7">
        <w:rPr>
          <w:rFonts w:ascii="Times New Roman" w:eastAsia="Calibri" w:hAnsi="Times New Roman"/>
          <w:sz w:val="28"/>
          <w:szCs w:val="28"/>
          <w:lang w:eastAsia="en-US"/>
        </w:rPr>
        <w:t>проведены мероприятия, направленные на совершенствование организации и введения работы по выявлению и минимизации коррупционных рисков при осуществлении закупок товаров, работ, услуг для обеспечения государственных нужд в ГКУ «МГПСС»</w:t>
      </w:r>
      <w:r w:rsidR="006C659C">
        <w:rPr>
          <w:rFonts w:ascii="Times New Roman" w:eastAsia="Calibri" w:hAnsi="Times New Roman"/>
          <w:sz w:val="28"/>
          <w:szCs w:val="28"/>
          <w:lang w:eastAsia="en-US"/>
        </w:rPr>
        <w:t>. Всего</w:t>
      </w:r>
      <w:r w:rsidRPr="000923E7">
        <w:rPr>
          <w:rFonts w:ascii="Times New Roman" w:eastAsia="Calibri" w:hAnsi="Times New Roman"/>
          <w:sz w:val="28"/>
          <w:szCs w:val="28"/>
          <w:lang w:eastAsia="en-US"/>
        </w:rPr>
        <w:t xml:space="preserve"> проведено </w:t>
      </w:r>
      <w:r w:rsidR="00F90EAD">
        <w:rPr>
          <w:rFonts w:ascii="Times New Roman" w:eastAsia="Calibri" w:hAnsi="Times New Roman"/>
          <w:sz w:val="28"/>
          <w:szCs w:val="28"/>
          <w:lang w:eastAsia="en-US"/>
        </w:rPr>
        <w:br/>
      </w:r>
      <w:r w:rsidRPr="000923E7">
        <w:rPr>
          <w:rFonts w:ascii="Times New Roman" w:eastAsia="Calibri" w:hAnsi="Times New Roman"/>
          <w:sz w:val="28"/>
          <w:szCs w:val="28"/>
          <w:lang w:eastAsia="en-US"/>
        </w:rPr>
        <w:t>1</w:t>
      </w:r>
      <w:r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Pr="000923E7">
        <w:rPr>
          <w:rFonts w:ascii="Times New Roman" w:eastAsia="Calibri" w:hAnsi="Times New Roman"/>
          <w:sz w:val="28"/>
          <w:szCs w:val="28"/>
          <w:lang w:eastAsia="en-US"/>
        </w:rPr>
        <w:t xml:space="preserve"> аукционов в электронной форме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EF604E" w:rsidRPr="00D11425" w:rsidRDefault="00EF604E" w:rsidP="006C659C">
      <w:pPr>
        <w:spacing w:after="0" w:line="271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923E7">
        <w:rPr>
          <w:rFonts w:ascii="Times New Roman" w:hAnsi="Times New Roman"/>
          <w:sz w:val="28"/>
          <w:szCs w:val="28"/>
        </w:rPr>
        <w:t xml:space="preserve">В результате проведенной работы структурными подразделениями </w:t>
      </w:r>
      <w:r w:rsidR="00653253">
        <w:rPr>
          <w:rFonts w:ascii="Times New Roman" w:hAnsi="Times New Roman"/>
          <w:sz w:val="28"/>
          <w:szCs w:val="28"/>
        </w:rPr>
        <w:br/>
      </w:r>
      <w:r w:rsidRPr="000923E7">
        <w:rPr>
          <w:rFonts w:ascii="Times New Roman" w:hAnsi="Times New Roman"/>
          <w:sz w:val="28"/>
          <w:szCs w:val="28"/>
        </w:rPr>
        <w:t xml:space="preserve">ГКУ «МГПСС» фактов коррупционных проявлений в </w:t>
      </w:r>
      <w:r w:rsidR="00F90EAD">
        <w:rPr>
          <w:rFonts w:ascii="Times New Roman" w:hAnsi="Times New Roman"/>
          <w:sz w:val="28"/>
          <w:szCs w:val="28"/>
        </w:rPr>
        <w:t>втором</w:t>
      </w:r>
      <w:r w:rsidRPr="000923E7">
        <w:rPr>
          <w:rFonts w:ascii="Times New Roman" w:hAnsi="Times New Roman"/>
          <w:sz w:val="28"/>
          <w:szCs w:val="28"/>
        </w:rPr>
        <w:t xml:space="preserve"> полугодии 2023 года </w:t>
      </w:r>
      <w:r w:rsidRPr="00D11425">
        <w:rPr>
          <w:rFonts w:ascii="Times New Roman" w:hAnsi="Times New Roman"/>
          <w:sz w:val="28"/>
          <w:szCs w:val="28"/>
        </w:rPr>
        <w:t>выявлено не было.</w:t>
      </w:r>
    </w:p>
    <w:p w:rsidR="00EA7F81" w:rsidRDefault="00EA7F81" w:rsidP="006C659C">
      <w:pPr>
        <w:spacing w:after="0" w:line="271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EA7F81" w:rsidRDefault="00EA7F81" w:rsidP="006C659C">
      <w:pPr>
        <w:spacing w:after="0" w:line="271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E943A4" w:rsidRPr="008A3C71" w:rsidRDefault="00E943A4" w:rsidP="006C659C">
      <w:pPr>
        <w:spacing w:after="0" w:line="271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A3C71">
        <w:rPr>
          <w:rFonts w:ascii="Times New Roman" w:hAnsi="Times New Roman"/>
          <w:b/>
          <w:sz w:val="28"/>
          <w:szCs w:val="28"/>
          <w:u w:val="single"/>
        </w:rPr>
        <w:t>Отдел безопасности и противодействия коррупции ГКУ «МГПСС»</w:t>
      </w:r>
    </w:p>
    <w:sectPr w:rsidR="00E943A4" w:rsidRPr="008A3C71" w:rsidSect="00CA3569">
      <w:headerReference w:type="default" r:id="rId8"/>
      <w:pgSz w:w="11906" w:h="16838"/>
      <w:pgMar w:top="1134" w:right="567" w:bottom="1134" w:left="1191" w:header="284" w:footer="8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85D" w:rsidRDefault="00AA685D" w:rsidP="009B2504">
      <w:pPr>
        <w:spacing w:after="0" w:line="240" w:lineRule="auto"/>
      </w:pPr>
      <w:r>
        <w:separator/>
      </w:r>
    </w:p>
  </w:endnote>
  <w:endnote w:type="continuationSeparator" w:id="0">
    <w:p w:rsidR="00AA685D" w:rsidRDefault="00AA685D" w:rsidP="009B2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85D" w:rsidRDefault="00AA685D" w:rsidP="009B2504">
      <w:pPr>
        <w:spacing w:after="0" w:line="240" w:lineRule="auto"/>
      </w:pPr>
      <w:r>
        <w:separator/>
      </w:r>
    </w:p>
  </w:footnote>
  <w:footnote w:type="continuationSeparator" w:id="0">
    <w:p w:rsidR="00AA685D" w:rsidRDefault="00AA685D" w:rsidP="009B2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165" w:rsidRDefault="00557C4D">
    <w:pPr>
      <w:pStyle w:val="a3"/>
      <w:jc w:val="center"/>
    </w:pPr>
    <w:r w:rsidRPr="00EF06A1">
      <w:rPr>
        <w:sz w:val="24"/>
        <w:szCs w:val="24"/>
      </w:rPr>
      <w:fldChar w:fldCharType="begin"/>
    </w:r>
    <w:r w:rsidR="00A62165" w:rsidRPr="00EF06A1">
      <w:rPr>
        <w:sz w:val="24"/>
        <w:szCs w:val="24"/>
      </w:rPr>
      <w:instrText xml:space="preserve"> PAGE   \* MERGEFORMAT </w:instrText>
    </w:r>
    <w:r w:rsidRPr="00EF06A1">
      <w:rPr>
        <w:sz w:val="24"/>
        <w:szCs w:val="24"/>
      </w:rPr>
      <w:fldChar w:fldCharType="separate"/>
    </w:r>
    <w:r w:rsidR="006C659C">
      <w:rPr>
        <w:noProof/>
        <w:sz w:val="24"/>
        <w:szCs w:val="24"/>
      </w:rPr>
      <w:t>2</w:t>
    </w:r>
    <w:r w:rsidRPr="00EF06A1">
      <w:rPr>
        <w:sz w:val="24"/>
        <w:szCs w:val="24"/>
      </w:rPr>
      <w:fldChar w:fldCharType="end"/>
    </w:r>
  </w:p>
  <w:p w:rsidR="00A62165" w:rsidRDefault="00A621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24F42"/>
    <w:multiLevelType w:val="multilevel"/>
    <w:tmpl w:val="CCA2F4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2915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A50C0E"/>
    <w:multiLevelType w:val="hybridMultilevel"/>
    <w:tmpl w:val="A6E08B52"/>
    <w:lvl w:ilvl="0" w:tplc="1A12954A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041A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206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1D1163"/>
    <w:multiLevelType w:val="multilevel"/>
    <w:tmpl w:val="859AD3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4" w15:restartNumberingAfterBreak="0">
    <w:nsid w:val="51DD5E34"/>
    <w:multiLevelType w:val="hybridMultilevel"/>
    <w:tmpl w:val="8ADED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3E8"/>
    <w:rsid w:val="000154E6"/>
    <w:rsid w:val="00016DFC"/>
    <w:rsid w:val="00025A1D"/>
    <w:rsid w:val="00025B88"/>
    <w:rsid w:val="00027923"/>
    <w:rsid w:val="00032437"/>
    <w:rsid w:val="000419F5"/>
    <w:rsid w:val="00050EF8"/>
    <w:rsid w:val="00052507"/>
    <w:rsid w:val="00055E1B"/>
    <w:rsid w:val="00057BEB"/>
    <w:rsid w:val="00062A0F"/>
    <w:rsid w:val="00074890"/>
    <w:rsid w:val="00076215"/>
    <w:rsid w:val="000877B8"/>
    <w:rsid w:val="00090D28"/>
    <w:rsid w:val="00096239"/>
    <w:rsid w:val="000A02A9"/>
    <w:rsid w:val="000A10E4"/>
    <w:rsid w:val="000A635D"/>
    <w:rsid w:val="000A7583"/>
    <w:rsid w:val="000B0D3B"/>
    <w:rsid w:val="000B0E1F"/>
    <w:rsid w:val="000B3F5A"/>
    <w:rsid w:val="000B4CE3"/>
    <w:rsid w:val="000C5DB1"/>
    <w:rsid w:val="000C663F"/>
    <w:rsid w:val="000D0E1D"/>
    <w:rsid w:val="000D3E6B"/>
    <w:rsid w:val="000E0777"/>
    <w:rsid w:val="000E2B6B"/>
    <w:rsid w:val="000E2E6B"/>
    <w:rsid w:val="000F7F22"/>
    <w:rsid w:val="001007CE"/>
    <w:rsid w:val="00100A95"/>
    <w:rsid w:val="001022F2"/>
    <w:rsid w:val="00102E9E"/>
    <w:rsid w:val="0010428C"/>
    <w:rsid w:val="00110B98"/>
    <w:rsid w:val="00112709"/>
    <w:rsid w:val="00113F95"/>
    <w:rsid w:val="00116A88"/>
    <w:rsid w:val="00120572"/>
    <w:rsid w:val="00125F12"/>
    <w:rsid w:val="001339D9"/>
    <w:rsid w:val="001363A6"/>
    <w:rsid w:val="00137336"/>
    <w:rsid w:val="0014061B"/>
    <w:rsid w:val="001457D0"/>
    <w:rsid w:val="00146C5A"/>
    <w:rsid w:val="00161FB1"/>
    <w:rsid w:val="00162FA0"/>
    <w:rsid w:val="00171615"/>
    <w:rsid w:val="001817CF"/>
    <w:rsid w:val="00181FD8"/>
    <w:rsid w:val="00184B77"/>
    <w:rsid w:val="0018523C"/>
    <w:rsid w:val="00185B93"/>
    <w:rsid w:val="001934A8"/>
    <w:rsid w:val="001954C2"/>
    <w:rsid w:val="0019711F"/>
    <w:rsid w:val="001A408D"/>
    <w:rsid w:val="001C0895"/>
    <w:rsid w:val="001D51D8"/>
    <w:rsid w:val="001E219C"/>
    <w:rsid w:val="001E5658"/>
    <w:rsid w:val="001E56F3"/>
    <w:rsid w:val="001E65ED"/>
    <w:rsid w:val="0020599B"/>
    <w:rsid w:val="0020704F"/>
    <w:rsid w:val="00207516"/>
    <w:rsid w:val="00211A96"/>
    <w:rsid w:val="00214807"/>
    <w:rsid w:val="00221005"/>
    <w:rsid w:val="00221A8D"/>
    <w:rsid w:val="0022317A"/>
    <w:rsid w:val="00226249"/>
    <w:rsid w:val="002308E5"/>
    <w:rsid w:val="002322B8"/>
    <w:rsid w:val="002341C8"/>
    <w:rsid w:val="0023645A"/>
    <w:rsid w:val="00237AE0"/>
    <w:rsid w:val="00243C63"/>
    <w:rsid w:val="00246D7D"/>
    <w:rsid w:val="00250BD1"/>
    <w:rsid w:val="002550E3"/>
    <w:rsid w:val="002553BC"/>
    <w:rsid w:val="00264526"/>
    <w:rsid w:val="00273A98"/>
    <w:rsid w:val="00277D90"/>
    <w:rsid w:val="00280BAF"/>
    <w:rsid w:val="002817BC"/>
    <w:rsid w:val="00290B2B"/>
    <w:rsid w:val="002914CC"/>
    <w:rsid w:val="00293034"/>
    <w:rsid w:val="00295E4F"/>
    <w:rsid w:val="002A25C4"/>
    <w:rsid w:val="002A57E0"/>
    <w:rsid w:val="002B7148"/>
    <w:rsid w:val="002B7F3C"/>
    <w:rsid w:val="002C39BA"/>
    <w:rsid w:val="002D75DD"/>
    <w:rsid w:val="002E107F"/>
    <w:rsid w:val="002E295C"/>
    <w:rsid w:val="002E6FBE"/>
    <w:rsid w:val="002F7778"/>
    <w:rsid w:val="002F7D65"/>
    <w:rsid w:val="0030122C"/>
    <w:rsid w:val="00302A3D"/>
    <w:rsid w:val="0030789C"/>
    <w:rsid w:val="0031238F"/>
    <w:rsid w:val="00312CD5"/>
    <w:rsid w:val="00323130"/>
    <w:rsid w:val="00326A20"/>
    <w:rsid w:val="00330509"/>
    <w:rsid w:val="00335234"/>
    <w:rsid w:val="00337736"/>
    <w:rsid w:val="00350A3F"/>
    <w:rsid w:val="003543C4"/>
    <w:rsid w:val="003614C2"/>
    <w:rsid w:val="0036155D"/>
    <w:rsid w:val="00363F3C"/>
    <w:rsid w:val="003705D4"/>
    <w:rsid w:val="00375EF8"/>
    <w:rsid w:val="00382182"/>
    <w:rsid w:val="003901AA"/>
    <w:rsid w:val="003A1FB4"/>
    <w:rsid w:val="003B5294"/>
    <w:rsid w:val="003C160D"/>
    <w:rsid w:val="003C2D31"/>
    <w:rsid w:val="003C39C8"/>
    <w:rsid w:val="003E10A7"/>
    <w:rsid w:val="003E15BF"/>
    <w:rsid w:val="003E24EE"/>
    <w:rsid w:val="003E390B"/>
    <w:rsid w:val="003E433C"/>
    <w:rsid w:val="003F0DC8"/>
    <w:rsid w:val="003F23F6"/>
    <w:rsid w:val="003F7A29"/>
    <w:rsid w:val="00400DDF"/>
    <w:rsid w:val="004049E3"/>
    <w:rsid w:val="00404F96"/>
    <w:rsid w:val="004078D4"/>
    <w:rsid w:val="00413838"/>
    <w:rsid w:val="0041475E"/>
    <w:rsid w:val="00416195"/>
    <w:rsid w:val="00417925"/>
    <w:rsid w:val="0042091F"/>
    <w:rsid w:val="00424A67"/>
    <w:rsid w:val="00432451"/>
    <w:rsid w:val="00434041"/>
    <w:rsid w:val="004342B6"/>
    <w:rsid w:val="0044241E"/>
    <w:rsid w:val="00442EAC"/>
    <w:rsid w:val="0045742C"/>
    <w:rsid w:val="004574E0"/>
    <w:rsid w:val="0046165F"/>
    <w:rsid w:val="004640D7"/>
    <w:rsid w:val="00466723"/>
    <w:rsid w:val="00471051"/>
    <w:rsid w:val="004748D3"/>
    <w:rsid w:val="004821FD"/>
    <w:rsid w:val="004841DA"/>
    <w:rsid w:val="004B1E10"/>
    <w:rsid w:val="004B2F47"/>
    <w:rsid w:val="004B4355"/>
    <w:rsid w:val="004B55CA"/>
    <w:rsid w:val="004C0BF7"/>
    <w:rsid w:val="004C2C63"/>
    <w:rsid w:val="004C4844"/>
    <w:rsid w:val="004C6A9C"/>
    <w:rsid w:val="004D18F2"/>
    <w:rsid w:val="004D6CF1"/>
    <w:rsid w:val="004E1E0F"/>
    <w:rsid w:val="004E4995"/>
    <w:rsid w:val="004E5880"/>
    <w:rsid w:val="004F1E0C"/>
    <w:rsid w:val="004F7238"/>
    <w:rsid w:val="0052011D"/>
    <w:rsid w:val="00521362"/>
    <w:rsid w:val="00525375"/>
    <w:rsid w:val="0053563B"/>
    <w:rsid w:val="00535D89"/>
    <w:rsid w:val="00541061"/>
    <w:rsid w:val="00550245"/>
    <w:rsid w:val="00556EA6"/>
    <w:rsid w:val="00557C4D"/>
    <w:rsid w:val="00564B28"/>
    <w:rsid w:val="00570564"/>
    <w:rsid w:val="00575EF5"/>
    <w:rsid w:val="00584E6C"/>
    <w:rsid w:val="005875F4"/>
    <w:rsid w:val="005903E2"/>
    <w:rsid w:val="00592F77"/>
    <w:rsid w:val="00596924"/>
    <w:rsid w:val="005A0501"/>
    <w:rsid w:val="005A1D9A"/>
    <w:rsid w:val="005A5423"/>
    <w:rsid w:val="005A5851"/>
    <w:rsid w:val="005B2692"/>
    <w:rsid w:val="005B779B"/>
    <w:rsid w:val="005B794B"/>
    <w:rsid w:val="005D1B6A"/>
    <w:rsid w:val="005D4614"/>
    <w:rsid w:val="005D4D08"/>
    <w:rsid w:val="005D62BF"/>
    <w:rsid w:val="005D6E0D"/>
    <w:rsid w:val="005E0303"/>
    <w:rsid w:val="005E4BCE"/>
    <w:rsid w:val="005E4FC3"/>
    <w:rsid w:val="005E526A"/>
    <w:rsid w:val="00600346"/>
    <w:rsid w:val="006028C4"/>
    <w:rsid w:val="00603B80"/>
    <w:rsid w:val="00604BCE"/>
    <w:rsid w:val="00611596"/>
    <w:rsid w:val="00615327"/>
    <w:rsid w:val="0061596C"/>
    <w:rsid w:val="00626720"/>
    <w:rsid w:val="00631C7B"/>
    <w:rsid w:val="00632169"/>
    <w:rsid w:val="00633DDD"/>
    <w:rsid w:val="00634C83"/>
    <w:rsid w:val="00640CA9"/>
    <w:rsid w:val="0064709C"/>
    <w:rsid w:val="00651294"/>
    <w:rsid w:val="00651B17"/>
    <w:rsid w:val="00653253"/>
    <w:rsid w:val="006532D5"/>
    <w:rsid w:val="00653C12"/>
    <w:rsid w:val="00663A5E"/>
    <w:rsid w:val="0067253D"/>
    <w:rsid w:val="006801AF"/>
    <w:rsid w:val="00692FC1"/>
    <w:rsid w:val="006964B2"/>
    <w:rsid w:val="006978FE"/>
    <w:rsid w:val="006A40A1"/>
    <w:rsid w:val="006A592D"/>
    <w:rsid w:val="006B0CF3"/>
    <w:rsid w:val="006B45BD"/>
    <w:rsid w:val="006B5EA1"/>
    <w:rsid w:val="006B6789"/>
    <w:rsid w:val="006C2620"/>
    <w:rsid w:val="006C43FB"/>
    <w:rsid w:val="006C659C"/>
    <w:rsid w:val="006D0021"/>
    <w:rsid w:val="006D00C0"/>
    <w:rsid w:val="006D4D42"/>
    <w:rsid w:val="006D6341"/>
    <w:rsid w:val="006D6BB1"/>
    <w:rsid w:val="006D6E23"/>
    <w:rsid w:val="006E19D9"/>
    <w:rsid w:val="006E5E25"/>
    <w:rsid w:val="006E724B"/>
    <w:rsid w:val="006F20C0"/>
    <w:rsid w:val="006F53F2"/>
    <w:rsid w:val="0070092B"/>
    <w:rsid w:val="00701E40"/>
    <w:rsid w:val="00702BBA"/>
    <w:rsid w:val="0070409B"/>
    <w:rsid w:val="00705952"/>
    <w:rsid w:val="00706C22"/>
    <w:rsid w:val="00706DA3"/>
    <w:rsid w:val="00725239"/>
    <w:rsid w:val="00725E8C"/>
    <w:rsid w:val="00731F4B"/>
    <w:rsid w:val="00731F4F"/>
    <w:rsid w:val="00733B73"/>
    <w:rsid w:val="00741AE4"/>
    <w:rsid w:val="007447B5"/>
    <w:rsid w:val="007451E7"/>
    <w:rsid w:val="0075206D"/>
    <w:rsid w:val="00757038"/>
    <w:rsid w:val="00757C11"/>
    <w:rsid w:val="007646CD"/>
    <w:rsid w:val="007710CC"/>
    <w:rsid w:val="00771FA2"/>
    <w:rsid w:val="00772DEE"/>
    <w:rsid w:val="00776790"/>
    <w:rsid w:val="007836C2"/>
    <w:rsid w:val="0078454F"/>
    <w:rsid w:val="00785744"/>
    <w:rsid w:val="00786AE2"/>
    <w:rsid w:val="00790FDA"/>
    <w:rsid w:val="0079354A"/>
    <w:rsid w:val="007940C8"/>
    <w:rsid w:val="00794D76"/>
    <w:rsid w:val="007A3B62"/>
    <w:rsid w:val="007A74EE"/>
    <w:rsid w:val="007A767F"/>
    <w:rsid w:val="007A7B36"/>
    <w:rsid w:val="007B2CC1"/>
    <w:rsid w:val="007B4918"/>
    <w:rsid w:val="007C5598"/>
    <w:rsid w:val="007C5A6B"/>
    <w:rsid w:val="007C6604"/>
    <w:rsid w:val="007D4D10"/>
    <w:rsid w:val="007E1A9A"/>
    <w:rsid w:val="007F6987"/>
    <w:rsid w:val="00801562"/>
    <w:rsid w:val="00802857"/>
    <w:rsid w:val="00803E37"/>
    <w:rsid w:val="00805901"/>
    <w:rsid w:val="008145D6"/>
    <w:rsid w:val="008147FE"/>
    <w:rsid w:val="0081702A"/>
    <w:rsid w:val="0082057C"/>
    <w:rsid w:val="008241CC"/>
    <w:rsid w:val="008258EE"/>
    <w:rsid w:val="00830A29"/>
    <w:rsid w:val="00835187"/>
    <w:rsid w:val="008404EE"/>
    <w:rsid w:val="0084081E"/>
    <w:rsid w:val="008434E5"/>
    <w:rsid w:val="0085387A"/>
    <w:rsid w:val="008557D1"/>
    <w:rsid w:val="00866C2E"/>
    <w:rsid w:val="0087364C"/>
    <w:rsid w:val="00874752"/>
    <w:rsid w:val="008756C8"/>
    <w:rsid w:val="008758C1"/>
    <w:rsid w:val="00883AB3"/>
    <w:rsid w:val="008840FB"/>
    <w:rsid w:val="008906AA"/>
    <w:rsid w:val="00893820"/>
    <w:rsid w:val="008939BE"/>
    <w:rsid w:val="00894466"/>
    <w:rsid w:val="008A3C71"/>
    <w:rsid w:val="008B1C9A"/>
    <w:rsid w:val="008B21E2"/>
    <w:rsid w:val="008B39EE"/>
    <w:rsid w:val="008C18C4"/>
    <w:rsid w:val="008C2B31"/>
    <w:rsid w:val="008C7C45"/>
    <w:rsid w:val="008D4635"/>
    <w:rsid w:val="00906097"/>
    <w:rsid w:val="00912426"/>
    <w:rsid w:val="00912E07"/>
    <w:rsid w:val="00914A9D"/>
    <w:rsid w:val="00915132"/>
    <w:rsid w:val="009169FC"/>
    <w:rsid w:val="009177DC"/>
    <w:rsid w:val="009238AC"/>
    <w:rsid w:val="009268FC"/>
    <w:rsid w:val="00926C1D"/>
    <w:rsid w:val="0093139F"/>
    <w:rsid w:val="009354CB"/>
    <w:rsid w:val="0093693A"/>
    <w:rsid w:val="00937ED0"/>
    <w:rsid w:val="0094339C"/>
    <w:rsid w:val="009513FC"/>
    <w:rsid w:val="0095578C"/>
    <w:rsid w:val="00960240"/>
    <w:rsid w:val="0096049A"/>
    <w:rsid w:val="00962444"/>
    <w:rsid w:val="0096708F"/>
    <w:rsid w:val="00973109"/>
    <w:rsid w:val="0097367E"/>
    <w:rsid w:val="00976D33"/>
    <w:rsid w:val="00987E2C"/>
    <w:rsid w:val="0099161C"/>
    <w:rsid w:val="0099432F"/>
    <w:rsid w:val="009A090A"/>
    <w:rsid w:val="009A3041"/>
    <w:rsid w:val="009A3B20"/>
    <w:rsid w:val="009B19B5"/>
    <w:rsid w:val="009B2504"/>
    <w:rsid w:val="009C26DB"/>
    <w:rsid w:val="009C6A14"/>
    <w:rsid w:val="009D100E"/>
    <w:rsid w:val="009D2444"/>
    <w:rsid w:val="009D473B"/>
    <w:rsid w:val="009D5348"/>
    <w:rsid w:val="009D5B7D"/>
    <w:rsid w:val="009E63A4"/>
    <w:rsid w:val="009E72D3"/>
    <w:rsid w:val="009E73BF"/>
    <w:rsid w:val="009F2421"/>
    <w:rsid w:val="009F2AA9"/>
    <w:rsid w:val="009F4B76"/>
    <w:rsid w:val="00A0033B"/>
    <w:rsid w:val="00A030E6"/>
    <w:rsid w:val="00A06239"/>
    <w:rsid w:val="00A068AF"/>
    <w:rsid w:val="00A12916"/>
    <w:rsid w:val="00A12BE0"/>
    <w:rsid w:val="00A131B8"/>
    <w:rsid w:val="00A14719"/>
    <w:rsid w:val="00A17420"/>
    <w:rsid w:val="00A2050E"/>
    <w:rsid w:val="00A228BB"/>
    <w:rsid w:val="00A24F88"/>
    <w:rsid w:val="00A30675"/>
    <w:rsid w:val="00A3762D"/>
    <w:rsid w:val="00A50EE0"/>
    <w:rsid w:val="00A56036"/>
    <w:rsid w:val="00A60577"/>
    <w:rsid w:val="00A62165"/>
    <w:rsid w:val="00A641CD"/>
    <w:rsid w:val="00A709A4"/>
    <w:rsid w:val="00A711A1"/>
    <w:rsid w:val="00A733C6"/>
    <w:rsid w:val="00A77EC4"/>
    <w:rsid w:val="00A8151B"/>
    <w:rsid w:val="00A821D2"/>
    <w:rsid w:val="00A83B66"/>
    <w:rsid w:val="00A84A0B"/>
    <w:rsid w:val="00A94999"/>
    <w:rsid w:val="00A979D3"/>
    <w:rsid w:val="00AA685D"/>
    <w:rsid w:val="00AB0DC3"/>
    <w:rsid w:val="00AB3978"/>
    <w:rsid w:val="00AB3E1C"/>
    <w:rsid w:val="00AB54C7"/>
    <w:rsid w:val="00AC28E6"/>
    <w:rsid w:val="00AC4408"/>
    <w:rsid w:val="00AD1630"/>
    <w:rsid w:val="00AD2DB1"/>
    <w:rsid w:val="00AD4906"/>
    <w:rsid w:val="00AD6E56"/>
    <w:rsid w:val="00AE16DA"/>
    <w:rsid w:val="00AE1E8A"/>
    <w:rsid w:val="00AE2590"/>
    <w:rsid w:val="00AE6CF6"/>
    <w:rsid w:val="00AF0C37"/>
    <w:rsid w:val="00AF24EA"/>
    <w:rsid w:val="00B04D11"/>
    <w:rsid w:val="00B12AFD"/>
    <w:rsid w:val="00B13862"/>
    <w:rsid w:val="00B24C93"/>
    <w:rsid w:val="00B25A06"/>
    <w:rsid w:val="00B277EE"/>
    <w:rsid w:val="00B31B64"/>
    <w:rsid w:val="00B40A52"/>
    <w:rsid w:val="00B44E87"/>
    <w:rsid w:val="00B46FBC"/>
    <w:rsid w:val="00B51D71"/>
    <w:rsid w:val="00B52A3F"/>
    <w:rsid w:val="00B57B1C"/>
    <w:rsid w:val="00B60B8D"/>
    <w:rsid w:val="00B624D2"/>
    <w:rsid w:val="00B669A7"/>
    <w:rsid w:val="00B66C09"/>
    <w:rsid w:val="00B7643E"/>
    <w:rsid w:val="00B823F1"/>
    <w:rsid w:val="00B84D06"/>
    <w:rsid w:val="00B8519C"/>
    <w:rsid w:val="00B90686"/>
    <w:rsid w:val="00B91D3E"/>
    <w:rsid w:val="00B95947"/>
    <w:rsid w:val="00BA34A7"/>
    <w:rsid w:val="00BB37B0"/>
    <w:rsid w:val="00BB5B0A"/>
    <w:rsid w:val="00BC2279"/>
    <w:rsid w:val="00BC670F"/>
    <w:rsid w:val="00BD24D7"/>
    <w:rsid w:val="00BD40BA"/>
    <w:rsid w:val="00BD50F9"/>
    <w:rsid w:val="00BD53BE"/>
    <w:rsid w:val="00BD6DE8"/>
    <w:rsid w:val="00BE098E"/>
    <w:rsid w:val="00BE150E"/>
    <w:rsid w:val="00BF5681"/>
    <w:rsid w:val="00C013AB"/>
    <w:rsid w:val="00C06108"/>
    <w:rsid w:val="00C1218A"/>
    <w:rsid w:val="00C12559"/>
    <w:rsid w:val="00C12834"/>
    <w:rsid w:val="00C1362F"/>
    <w:rsid w:val="00C14E2E"/>
    <w:rsid w:val="00C1773B"/>
    <w:rsid w:val="00C177F4"/>
    <w:rsid w:val="00C236A5"/>
    <w:rsid w:val="00C23ED0"/>
    <w:rsid w:val="00C305D6"/>
    <w:rsid w:val="00C353E8"/>
    <w:rsid w:val="00C408D4"/>
    <w:rsid w:val="00C45BBB"/>
    <w:rsid w:val="00C4727D"/>
    <w:rsid w:val="00C50C26"/>
    <w:rsid w:val="00C570FC"/>
    <w:rsid w:val="00C77756"/>
    <w:rsid w:val="00C81AF4"/>
    <w:rsid w:val="00C87D4A"/>
    <w:rsid w:val="00C96934"/>
    <w:rsid w:val="00CA3569"/>
    <w:rsid w:val="00CC02AE"/>
    <w:rsid w:val="00CC2B90"/>
    <w:rsid w:val="00CC3589"/>
    <w:rsid w:val="00CD1F67"/>
    <w:rsid w:val="00CD3160"/>
    <w:rsid w:val="00CD345D"/>
    <w:rsid w:val="00CD6007"/>
    <w:rsid w:val="00CD6974"/>
    <w:rsid w:val="00CE1447"/>
    <w:rsid w:val="00CE20F1"/>
    <w:rsid w:val="00CE2BF6"/>
    <w:rsid w:val="00CE37CA"/>
    <w:rsid w:val="00CE459A"/>
    <w:rsid w:val="00CE6285"/>
    <w:rsid w:val="00CE737A"/>
    <w:rsid w:val="00CF3709"/>
    <w:rsid w:val="00D025EA"/>
    <w:rsid w:val="00D05348"/>
    <w:rsid w:val="00D10F2C"/>
    <w:rsid w:val="00D10FA9"/>
    <w:rsid w:val="00D1790C"/>
    <w:rsid w:val="00D205CE"/>
    <w:rsid w:val="00D205D3"/>
    <w:rsid w:val="00D21766"/>
    <w:rsid w:val="00D237B0"/>
    <w:rsid w:val="00D243E6"/>
    <w:rsid w:val="00D263EB"/>
    <w:rsid w:val="00D4019D"/>
    <w:rsid w:val="00D40EFF"/>
    <w:rsid w:val="00D431A3"/>
    <w:rsid w:val="00D45A5C"/>
    <w:rsid w:val="00D564CB"/>
    <w:rsid w:val="00D678A4"/>
    <w:rsid w:val="00D71E3D"/>
    <w:rsid w:val="00D736A6"/>
    <w:rsid w:val="00D75C82"/>
    <w:rsid w:val="00D85501"/>
    <w:rsid w:val="00DA2489"/>
    <w:rsid w:val="00DA27E6"/>
    <w:rsid w:val="00DA2B38"/>
    <w:rsid w:val="00DA557F"/>
    <w:rsid w:val="00DB48E4"/>
    <w:rsid w:val="00DC2DF5"/>
    <w:rsid w:val="00DD363A"/>
    <w:rsid w:val="00DD54A7"/>
    <w:rsid w:val="00DE2683"/>
    <w:rsid w:val="00DE2C69"/>
    <w:rsid w:val="00DE3D5B"/>
    <w:rsid w:val="00DE412C"/>
    <w:rsid w:val="00DF3C0B"/>
    <w:rsid w:val="00E006EC"/>
    <w:rsid w:val="00E00C6F"/>
    <w:rsid w:val="00E01D2F"/>
    <w:rsid w:val="00E02BD5"/>
    <w:rsid w:val="00E04F54"/>
    <w:rsid w:val="00E06CA2"/>
    <w:rsid w:val="00E07A3C"/>
    <w:rsid w:val="00E12512"/>
    <w:rsid w:val="00E16A0D"/>
    <w:rsid w:val="00E170DE"/>
    <w:rsid w:val="00E27069"/>
    <w:rsid w:val="00E37698"/>
    <w:rsid w:val="00E40E6B"/>
    <w:rsid w:val="00E61585"/>
    <w:rsid w:val="00E62856"/>
    <w:rsid w:val="00E65B70"/>
    <w:rsid w:val="00E702B7"/>
    <w:rsid w:val="00E71E6F"/>
    <w:rsid w:val="00E83329"/>
    <w:rsid w:val="00E943A4"/>
    <w:rsid w:val="00EA1070"/>
    <w:rsid w:val="00EA4CDE"/>
    <w:rsid w:val="00EA61C4"/>
    <w:rsid w:val="00EA7F81"/>
    <w:rsid w:val="00EC0B01"/>
    <w:rsid w:val="00EC6154"/>
    <w:rsid w:val="00EC6A30"/>
    <w:rsid w:val="00ED002F"/>
    <w:rsid w:val="00ED2496"/>
    <w:rsid w:val="00ED4D2E"/>
    <w:rsid w:val="00ED4D7B"/>
    <w:rsid w:val="00ED6CE9"/>
    <w:rsid w:val="00ED7003"/>
    <w:rsid w:val="00EE4F98"/>
    <w:rsid w:val="00EE60C8"/>
    <w:rsid w:val="00EE629F"/>
    <w:rsid w:val="00EF06A1"/>
    <w:rsid w:val="00EF0C24"/>
    <w:rsid w:val="00EF2AD2"/>
    <w:rsid w:val="00EF3560"/>
    <w:rsid w:val="00EF5921"/>
    <w:rsid w:val="00EF604E"/>
    <w:rsid w:val="00EF6DC5"/>
    <w:rsid w:val="00EF79C7"/>
    <w:rsid w:val="00F07F6E"/>
    <w:rsid w:val="00F11392"/>
    <w:rsid w:val="00F114B3"/>
    <w:rsid w:val="00F1351D"/>
    <w:rsid w:val="00F152E0"/>
    <w:rsid w:val="00F16329"/>
    <w:rsid w:val="00F20C50"/>
    <w:rsid w:val="00F3054B"/>
    <w:rsid w:val="00F340FC"/>
    <w:rsid w:val="00F35685"/>
    <w:rsid w:val="00F356E7"/>
    <w:rsid w:val="00F37C1E"/>
    <w:rsid w:val="00F403FE"/>
    <w:rsid w:val="00F417F9"/>
    <w:rsid w:val="00F45E3C"/>
    <w:rsid w:val="00F5108D"/>
    <w:rsid w:val="00F513FE"/>
    <w:rsid w:val="00F5539E"/>
    <w:rsid w:val="00F7049C"/>
    <w:rsid w:val="00F77235"/>
    <w:rsid w:val="00F813E7"/>
    <w:rsid w:val="00F82D9F"/>
    <w:rsid w:val="00F84CB2"/>
    <w:rsid w:val="00F86B7D"/>
    <w:rsid w:val="00F90EAD"/>
    <w:rsid w:val="00F9195E"/>
    <w:rsid w:val="00F942C4"/>
    <w:rsid w:val="00F94A71"/>
    <w:rsid w:val="00F9631D"/>
    <w:rsid w:val="00FA094B"/>
    <w:rsid w:val="00FB03E0"/>
    <w:rsid w:val="00FC0D2D"/>
    <w:rsid w:val="00FC1645"/>
    <w:rsid w:val="00FC35F8"/>
    <w:rsid w:val="00FC3EE6"/>
    <w:rsid w:val="00FC6805"/>
    <w:rsid w:val="00FD287B"/>
    <w:rsid w:val="00FD3A4E"/>
    <w:rsid w:val="00FD6A5C"/>
    <w:rsid w:val="00FE013A"/>
    <w:rsid w:val="00FE2B13"/>
    <w:rsid w:val="00FE2E02"/>
    <w:rsid w:val="00FE7776"/>
    <w:rsid w:val="00FF0D92"/>
    <w:rsid w:val="00FF1B15"/>
    <w:rsid w:val="00FF277B"/>
    <w:rsid w:val="00FF4F58"/>
    <w:rsid w:val="00FF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DB1E78"/>
  <w15:docId w15:val="{5FC2BF27-6D76-4086-8C34-44121D02D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D2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B2504"/>
  </w:style>
  <w:style w:type="paragraph" w:styleId="a5">
    <w:name w:val="footer"/>
    <w:basedOn w:val="a"/>
    <w:link w:val="a6"/>
    <w:uiPriority w:val="99"/>
    <w:unhideWhenUsed/>
    <w:rsid w:val="009B2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2504"/>
  </w:style>
  <w:style w:type="paragraph" w:styleId="a7">
    <w:name w:val="Balloon Text"/>
    <w:basedOn w:val="a"/>
    <w:link w:val="a8"/>
    <w:uiPriority w:val="99"/>
    <w:semiHidden/>
    <w:unhideWhenUsed/>
    <w:rsid w:val="009B2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2504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9B25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">
    <w:name w:val="Body Text Indent 2"/>
    <w:basedOn w:val="a"/>
    <w:link w:val="20"/>
    <w:semiHidden/>
    <w:rsid w:val="00835187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i/>
      <w:color w:val="FF0000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semiHidden/>
    <w:rsid w:val="00835187"/>
    <w:rPr>
      <w:rFonts w:ascii="Times New Roman" w:hAnsi="Times New Roman"/>
      <w:i/>
      <w:color w:val="FF0000"/>
      <w:sz w:val="28"/>
      <w:szCs w:val="28"/>
      <w:shd w:val="clear" w:color="auto" w:fill="FFFFFF"/>
    </w:rPr>
  </w:style>
  <w:style w:type="character" w:styleId="aa">
    <w:name w:val="Hyperlink"/>
    <w:basedOn w:val="a0"/>
    <w:uiPriority w:val="99"/>
    <w:unhideWhenUsed/>
    <w:rsid w:val="002F7D65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CA3569"/>
    <w:pPr>
      <w:spacing w:after="0" w:line="240" w:lineRule="auto"/>
      <w:ind w:left="720"/>
      <w:contextualSpacing/>
    </w:pPr>
    <w:rPr>
      <w:rFonts w:ascii="Times New Roman" w:hAnsi="Times New Roman"/>
      <w:color w:val="000000"/>
      <w:sz w:val="24"/>
      <w:szCs w:val="24"/>
    </w:rPr>
  </w:style>
  <w:style w:type="paragraph" w:styleId="ac">
    <w:name w:val="No Spacing"/>
    <w:uiPriority w:val="1"/>
    <w:qFormat/>
    <w:rsid w:val="001363A6"/>
    <w:rPr>
      <w:rFonts w:eastAsia="Calibri"/>
      <w:sz w:val="22"/>
      <w:szCs w:val="22"/>
      <w:lang w:eastAsia="en-US"/>
    </w:rPr>
  </w:style>
  <w:style w:type="paragraph" w:styleId="ad">
    <w:name w:val="Title"/>
    <w:basedOn w:val="a"/>
    <w:link w:val="ae"/>
    <w:qFormat/>
    <w:rsid w:val="002308E5"/>
    <w:pPr>
      <w:spacing w:after="0" w:line="240" w:lineRule="auto"/>
      <w:ind w:left="5103"/>
      <w:jc w:val="center"/>
    </w:pPr>
    <w:rPr>
      <w:rFonts w:ascii="Times New Roman" w:hAnsi="Times New Roman"/>
      <w:sz w:val="28"/>
      <w:szCs w:val="20"/>
    </w:rPr>
  </w:style>
  <w:style w:type="character" w:customStyle="1" w:styleId="ae">
    <w:name w:val="Заголовок Знак"/>
    <w:basedOn w:val="a0"/>
    <w:link w:val="ad"/>
    <w:rsid w:val="002308E5"/>
    <w:rPr>
      <w:rFonts w:ascii="Times New Roman" w:hAnsi="Times New Roman"/>
      <w:sz w:val="28"/>
    </w:rPr>
  </w:style>
  <w:style w:type="character" w:styleId="af">
    <w:name w:val="Emphasis"/>
    <w:uiPriority w:val="20"/>
    <w:qFormat/>
    <w:rsid w:val="002308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2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52;&#1072;&#1082;&#1072;&#1088;&#1086;&#1074;\&#1041;&#1083;&#1072;&#1085;&#1082;%20&#1087;&#1080;&#1089;&#1100;&#1084;&#1072;%20(&#1074;%20&#1094;&#1074;&#1077;&#1090;&#1077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9BC0D-7C2E-4449-9B5C-0A1DDB4B7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(в цвете)</Template>
  <TotalTime>6</TotalTime>
  <Pages>4</Pages>
  <Words>1195</Words>
  <Characters>6815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makarov</dc:creator>
  <cp:lastModifiedBy>Пономарев Валерий Валентинович</cp:lastModifiedBy>
  <cp:revision>3</cp:revision>
  <cp:lastPrinted>2019-12-10T07:54:00Z</cp:lastPrinted>
  <dcterms:created xsi:type="dcterms:W3CDTF">2023-12-21T06:26:00Z</dcterms:created>
  <dcterms:modified xsi:type="dcterms:W3CDTF">2023-12-21T06:31:00Z</dcterms:modified>
</cp:coreProperties>
</file>